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BF85" w14:textId="4E7DB3EC" w:rsidR="00165BAF" w:rsidRPr="00A478E2" w:rsidRDefault="003779A1" w:rsidP="002E358A">
      <w:pPr>
        <w:pStyle w:val="Informacindecontacto"/>
        <w:rPr>
          <w:rFonts w:ascii="Montserrat" w:hAnsi="Montserrat" w:cs="Calibri"/>
          <w:color w:val="595959" w:themeColor="text1" w:themeTint="A6"/>
          <w:sz w:val="52"/>
          <w:szCs w:val="52"/>
        </w:rPr>
      </w:pPr>
      <w:r w:rsidRPr="00A478E2">
        <w:rPr>
          <w:rFonts w:ascii="Montserrat" w:hAnsi="Montserrat" w:cs="Calibri"/>
          <w:color w:val="595959" w:themeColor="text1" w:themeTint="A6"/>
          <w:sz w:val="52"/>
          <w:szCs w:val="52"/>
        </w:rPr>
        <w:t>IVAN GASTELU NINALAYA</w:t>
      </w:r>
    </w:p>
    <w:p w14:paraId="10E91667" w14:textId="753F526C" w:rsidR="00165BAF" w:rsidRPr="00A478E2" w:rsidRDefault="00AB5202" w:rsidP="002E358A">
      <w:pPr>
        <w:pStyle w:val="Informacindecontacto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L</w:t>
      </w:r>
      <w:r w:rsidR="003779A1" w:rsidRPr="00A478E2">
        <w:rPr>
          <w:rFonts w:ascii="Montserrat" w:hAnsi="Montserrat"/>
          <w:color w:val="595959" w:themeColor="text1" w:themeTint="A6"/>
        </w:rPr>
        <w:t>ima - Perú</w:t>
      </w:r>
    </w:p>
    <w:p w14:paraId="590D3306" w14:textId="2FFA8E33" w:rsidR="00165BAF" w:rsidRPr="00A478E2" w:rsidRDefault="003779A1" w:rsidP="00165BAF">
      <w:pPr>
        <w:pStyle w:val="Informacindecontacto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+51992621622</w:t>
      </w:r>
    </w:p>
    <w:p w14:paraId="6A6B6390" w14:textId="123E3FDF" w:rsidR="007001D6" w:rsidRPr="00A478E2" w:rsidRDefault="00000000" w:rsidP="00165BAF">
      <w:pPr>
        <w:pStyle w:val="Informacindecontacto"/>
        <w:rPr>
          <w:rFonts w:ascii="Montserrat" w:hAnsi="Montserrat"/>
          <w:color w:val="595959" w:themeColor="text1" w:themeTint="A6"/>
        </w:rPr>
      </w:pPr>
      <w:hyperlink r:id="rId8" w:history="1">
        <w:r w:rsidR="003779A1" w:rsidRPr="00A478E2">
          <w:rPr>
            <w:rStyle w:val="Hyperlink"/>
            <w:rFonts w:ascii="Montserrat" w:hAnsi="Montserrat"/>
            <w:color w:val="595959" w:themeColor="text1" w:themeTint="A6"/>
          </w:rPr>
          <w:t>gastelu.n.ivan@gmail.com</w:t>
        </w:r>
      </w:hyperlink>
    </w:p>
    <w:p w14:paraId="033DC18B" w14:textId="585DED60" w:rsidR="003779A1" w:rsidRPr="00A478E2" w:rsidRDefault="00000000" w:rsidP="00165BAF">
      <w:pPr>
        <w:pStyle w:val="Informacindecontacto"/>
        <w:rPr>
          <w:rFonts w:ascii="Montserrat" w:hAnsi="Montserrat"/>
        </w:rPr>
      </w:pPr>
      <w:hyperlink r:id="rId9" w:history="1">
        <w:r w:rsidR="00047125" w:rsidRPr="00A478E2">
          <w:rPr>
            <w:rStyle w:val="Hyperlink"/>
            <w:rFonts w:ascii="Montserrat" w:hAnsi="Montserrat"/>
          </w:rPr>
          <w:t>https://gasteluivan.github.io</w:t>
        </w:r>
      </w:hyperlink>
    </w:p>
    <w:p w14:paraId="3C204EFA" w14:textId="77777777" w:rsidR="00047125" w:rsidRPr="00A478E2" w:rsidRDefault="00047125" w:rsidP="00165BAF">
      <w:pPr>
        <w:pStyle w:val="Informacindecontacto"/>
        <w:rPr>
          <w:rFonts w:ascii="Montserrat" w:hAnsi="Montserrat"/>
          <w:color w:val="595959" w:themeColor="text1" w:themeTint="A6"/>
        </w:rPr>
      </w:pPr>
    </w:p>
    <w:p w14:paraId="34D78B37" w14:textId="24624638" w:rsidR="00165BAF" w:rsidRPr="00A478E2" w:rsidRDefault="009A1023" w:rsidP="00165BAF">
      <w:pPr>
        <w:pStyle w:val="Heading1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SUMMARY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2" w:type="dxa"/>
          <w:right w:w="115" w:type="dxa"/>
        </w:tblCellMar>
        <w:tblLook w:val="0620" w:firstRow="1" w:lastRow="0" w:firstColumn="0" w:lastColumn="0" w:noHBand="1" w:noVBand="1"/>
        <w:tblDescription w:val="Diseño de tabla para escribir resumen"/>
      </w:tblPr>
      <w:tblGrid>
        <w:gridCol w:w="8930"/>
      </w:tblGrid>
      <w:tr w:rsidR="00DA62C9" w:rsidRPr="00A478E2" w14:paraId="6773E3F3" w14:textId="77777777" w:rsidTr="005C0355">
        <w:tc>
          <w:tcPr>
            <w:tcW w:w="8640" w:type="dxa"/>
          </w:tcPr>
          <w:p w14:paraId="5C4464D6" w14:textId="6E05115B" w:rsidR="00B65558" w:rsidRPr="00A478E2" w:rsidRDefault="00B65558" w:rsidP="00B65558">
            <w:pPr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H</w:t>
            </w:r>
            <w:r w:rsidR="00AF4F7B">
              <w:rPr>
                <w:rFonts w:ascii="Montserrat" w:hAnsi="Montserrat"/>
                <w:color w:val="595959" w:themeColor="text1" w:themeTint="A6"/>
              </w:rPr>
              <w:t>i</w:t>
            </w:r>
            <w:r w:rsidRPr="00A478E2">
              <w:rPr>
                <w:rFonts w:ascii="Montserrat" w:hAnsi="Montserrat"/>
                <w:color w:val="595959" w:themeColor="text1" w:themeTint="A6"/>
              </w:rPr>
              <w:t>, I am Ivan Gastelu Ninalaya, and I would like to introduce myself as someone who is always willing to learn and grow, both personally and professionally. I am a committed, passionate, and responsible person, with a goal-oriented focus and an open mindset towards new challenges and opportunities.</w:t>
            </w:r>
          </w:p>
          <w:p w14:paraId="32C5B2D1" w14:textId="0E03A154" w:rsidR="00B65558" w:rsidRPr="00A478E2" w:rsidRDefault="00B65558" w:rsidP="00B65558">
            <w:pPr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My work experience has allowed me to develop skills such as teamwork, adaptability to changing environments, problem-solving, organization, and deadline management. Additionally, I consider myself a creative and initiative person who is always searching for new ideas and ways of doing things.</w:t>
            </w:r>
          </w:p>
          <w:p w14:paraId="26A823FC" w14:textId="005312C4" w:rsidR="00B65558" w:rsidRPr="00A478E2" w:rsidRDefault="00B65558" w:rsidP="00B65558">
            <w:pPr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Regarding my academic background, I have a solid foundation as a web, application, and video game developer, which has contributed to my personal and professional development.</w:t>
            </w:r>
          </w:p>
          <w:p w14:paraId="130FAC0B" w14:textId="709E348E" w:rsidR="00B65558" w:rsidRPr="00A478E2" w:rsidRDefault="00B65558" w:rsidP="00B65558">
            <w:pPr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In my free time, I enjoy researching new technology, which has allowed me to maintain balance in my life and develop skills and values such as discipline, perseverance, and creativity.</w:t>
            </w:r>
          </w:p>
          <w:p w14:paraId="4C049924" w14:textId="5B47E80D" w:rsidR="00AB5202" w:rsidRPr="00A478E2" w:rsidRDefault="00B65558" w:rsidP="00B65558">
            <w:pPr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I am confident that my positive attitude and commitment to work will allow me to effectively contribute to any project or team in which I participate. Thank you for your time and consideration, and I look forward to any opportunities that may arise.</w:t>
            </w:r>
          </w:p>
        </w:tc>
      </w:tr>
    </w:tbl>
    <w:p w14:paraId="63FCD45E" w14:textId="673BE02E" w:rsidR="00033380" w:rsidRPr="00A478E2" w:rsidRDefault="009A1023" w:rsidP="00033380">
      <w:pPr>
        <w:pStyle w:val="Heading1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KNOWLEDGE</w:t>
      </w:r>
    </w:p>
    <w:p w14:paraId="6D736748" w14:textId="0A85AF97" w:rsidR="00033380" w:rsidRPr="00A478E2" w:rsidRDefault="00000000" w:rsidP="00033380">
      <w:pPr>
        <w:pStyle w:val="Heading2"/>
        <w:rPr>
          <w:rFonts w:ascii="Montserrat" w:hAnsi="Montserrat"/>
          <w:color w:val="595959" w:themeColor="text1" w:themeTint="A6"/>
        </w:rPr>
      </w:pPr>
      <w:sdt>
        <w:sdtPr>
          <w:rPr>
            <w:rFonts w:ascii="Montserrat" w:hAnsi="Montserrat"/>
            <w:color w:val="595959" w:themeColor="text1" w:themeTint="A6"/>
          </w:rPr>
          <w:alias w:val="Software:"/>
          <w:tag w:val="Software:"/>
          <w:id w:val="-169031688"/>
          <w:placeholder>
            <w:docPart w:val="FE00392A0BD4417A9250416740B76270"/>
          </w:placeholder>
          <w:temporary/>
          <w:showingPlcHdr/>
          <w15:appearance w15:val="hidden"/>
        </w:sdtPr>
        <w:sdtContent>
          <w:r w:rsidR="00033380" w:rsidRPr="00A478E2">
            <w:rPr>
              <w:rFonts w:ascii="Montserrat" w:hAnsi="Montserrat"/>
              <w:color w:val="595959" w:themeColor="text1" w:themeTint="A6"/>
              <w:lang w:bidi="es-ES"/>
            </w:rPr>
            <w:t>Software</w:t>
          </w:r>
        </w:sdtContent>
      </w:sdt>
    </w:p>
    <w:p w14:paraId="7F4E1F07" w14:textId="137D7723" w:rsidR="00033380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Database</w:t>
      </w:r>
      <w:r w:rsidR="003779A1" w:rsidRPr="00A478E2">
        <w:rPr>
          <w:rFonts w:ascii="Montserrat" w:hAnsi="Montserrat"/>
          <w:color w:val="595959" w:themeColor="text1" w:themeTint="A6"/>
        </w:rPr>
        <w:t xml:space="preserve">: MySQL, </w:t>
      </w:r>
      <w:r w:rsidR="00797E8D" w:rsidRPr="00A478E2">
        <w:rPr>
          <w:rFonts w:ascii="Montserrat" w:hAnsi="Montserrat"/>
          <w:color w:val="595959" w:themeColor="text1" w:themeTint="A6"/>
        </w:rPr>
        <w:t>María</w:t>
      </w:r>
      <w:r w:rsidR="003779A1" w:rsidRPr="00A478E2">
        <w:rPr>
          <w:rFonts w:ascii="Montserrat" w:hAnsi="Montserrat"/>
          <w:color w:val="595959" w:themeColor="text1" w:themeTint="A6"/>
        </w:rPr>
        <w:t xml:space="preserve"> DB, Firebase, MongoDB</w:t>
      </w:r>
    </w:p>
    <w:p w14:paraId="730942B4" w14:textId="42173EB5" w:rsidR="00033380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Platforms</w:t>
      </w:r>
      <w:r w:rsidR="003779A1" w:rsidRPr="00A478E2">
        <w:rPr>
          <w:rFonts w:ascii="Montserrat" w:hAnsi="Montserrat"/>
          <w:color w:val="595959" w:themeColor="text1" w:themeTint="A6"/>
        </w:rPr>
        <w:t xml:space="preserve">: </w:t>
      </w:r>
      <w:r w:rsidR="00A92B59" w:rsidRPr="00A478E2">
        <w:rPr>
          <w:rFonts w:ascii="Montserrat" w:hAnsi="Montserrat"/>
          <w:color w:val="595959" w:themeColor="text1" w:themeTint="A6"/>
        </w:rPr>
        <w:t>Windows, Mac, Linux</w:t>
      </w:r>
    </w:p>
    <w:p w14:paraId="25724430" w14:textId="4707BD80" w:rsidR="00A92B59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Programming languages</w:t>
      </w:r>
      <w:r w:rsidR="00A92B59" w:rsidRPr="00A478E2">
        <w:rPr>
          <w:rFonts w:ascii="Montserrat" w:hAnsi="Montserrat"/>
          <w:color w:val="595959" w:themeColor="text1" w:themeTint="A6"/>
        </w:rPr>
        <w:t>: C#, Java</w:t>
      </w:r>
      <w:r w:rsidR="00B07761" w:rsidRPr="00A478E2">
        <w:rPr>
          <w:rFonts w:ascii="Montserrat" w:hAnsi="Montserrat"/>
          <w:color w:val="595959" w:themeColor="text1" w:themeTint="A6"/>
        </w:rPr>
        <w:t>S</w:t>
      </w:r>
      <w:r w:rsidR="00A92B59" w:rsidRPr="00A478E2">
        <w:rPr>
          <w:rFonts w:ascii="Montserrat" w:hAnsi="Montserrat"/>
          <w:color w:val="595959" w:themeColor="text1" w:themeTint="A6"/>
        </w:rPr>
        <w:t xml:space="preserve">cript, PHP, Dart </w:t>
      </w:r>
    </w:p>
    <w:p w14:paraId="2F65C49A" w14:textId="3B94A0A4" w:rsidR="0024173A" w:rsidRPr="00A478E2" w:rsidRDefault="0024173A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 xml:space="preserve">Frameworks: </w:t>
      </w:r>
      <w:r w:rsidR="004263A0" w:rsidRPr="00A478E2">
        <w:rPr>
          <w:rFonts w:ascii="Montserrat" w:hAnsi="Montserrat"/>
          <w:color w:val="595959" w:themeColor="text1" w:themeTint="A6"/>
        </w:rPr>
        <w:t>WordPress</w:t>
      </w:r>
      <w:r w:rsidR="00CE600C" w:rsidRPr="00A478E2">
        <w:rPr>
          <w:rFonts w:ascii="Montserrat" w:hAnsi="Montserrat"/>
          <w:color w:val="595959" w:themeColor="text1" w:themeTint="A6"/>
        </w:rPr>
        <w:t>,</w:t>
      </w:r>
      <w:r w:rsidR="004263A0" w:rsidRPr="00A478E2">
        <w:rPr>
          <w:rFonts w:ascii="Montserrat" w:hAnsi="Montserrat"/>
          <w:color w:val="595959" w:themeColor="text1" w:themeTint="A6"/>
        </w:rPr>
        <w:t xml:space="preserve"> Joomla,</w:t>
      </w:r>
      <w:r w:rsidR="00CE600C" w:rsidRPr="00A478E2">
        <w:rPr>
          <w:rFonts w:ascii="Montserrat" w:hAnsi="Montserrat"/>
          <w:color w:val="595959" w:themeColor="text1" w:themeTint="A6"/>
        </w:rPr>
        <w:t xml:space="preserve"> React, Flutter, Phaser</w:t>
      </w:r>
      <w:r w:rsidR="00E8536C" w:rsidRPr="00A478E2">
        <w:rPr>
          <w:rFonts w:ascii="Montserrat" w:hAnsi="Montserrat"/>
          <w:color w:val="595959" w:themeColor="text1" w:themeTint="A6"/>
        </w:rPr>
        <w:t xml:space="preserve"> </w:t>
      </w:r>
      <w:r w:rsidR="00CE600C" w:rsidRPr="00A478E2">
        <w:rPr>
          <w:rFonts w:ascii="Montserrat" w:hAnsi="Montserrat"/>
          <w:color w:val="595959" w:themeColor="text1" w:themeTint="A6"/>
        </w:rPr>
        <w:t xml:space="preserve">3, </w:t>
      </w:r>
      <w:r w:rsidR="004263A0" w:rsidRPr="00A478E2">
        <w:rPr>
          <w:rFonts w:ascii="Montserrat" w:hAnsi="Montserrat"/>
          <w:color w:val="595959" w:themeColor="text1" w:themeTint="A6"/>
        </w:rPr>
        <w:t>Vue</w:t>
      </w:r>
      <w:r w:rsidR="003677C3" w:rsidRPr="00A478E2">
        <w:rPr>
          <w:rFonts w:ascii="Montserrat" w:hAnsi="Montserrat"/>
          <w:color w:val="595959" w:themeColor="text1" w:themeTint="A6"/>
        </w:rPr>
        <w:t xml:space="preserve"> </w:t>
      </w:r>
      <w:r w:rsidR="004263A0" w:rsidRPr="00A478E2">
        <w:rPr>
          <w:rFonts w:ascii="Montserrat" w:hAnsi="Montserrat"/>
          <w:color w:val="595959" w:themeColor="text1" w:themeTint="A6"/>
        </w:rPr>
        <w:t xml:space="preserve">JS, </w:t>
      </w:r>
      <w:r w:rsidR="00797E8D" w:rsidRPr="00A478E2">
        <w:rPr>
          <w:rFonts w:ascii="Montserrat" w:hAnsi="Montserrat"/>
          <w:color w:val="595959" w:themeColor="text1" w:themeTint="A6"/>
        </w:rPr>
        <w:t>Reveal JS</w:t>
      </w:r>
      <w:r w:rsidR="003677C3" w:rsidRPr="00A478E2">
        <w:rPr>
          <w:rFonts w:ascii="Montserrat" w:hAnsi="Montserrat"/>
          <w:color w:val="595959" w:themeColor="text1" w:themeTint="A6"/>
        </w:rPr>
        <w:t xml:space="preserve">, </w:t>
      </w:r>
      <w:r w:rsidR="00E8536C" w:rsidRPr="00A478E2">
        <w:rPr>
          <w:rFonts w:ascii="Montserrat" w:hAnsi="Montserrat"/>
          <w:color w:val="595959" w:themeColor="text1" w:themeTint="A6"/>
        </w:rPr>
        <w:t>CodeIgniter, Laravel</w:t>
      </w:r>
    </w:p>
    <w:p w14:paraId="0C4F6062" w14:textId="611E34C5" w:rsidR="00DE7A64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Others</w:t>
      </w:r>
      <w:r w:rsidR="00DE7A64" w:rsidRPr="00A478E2">
        <w:rPr>
          <w:rFonts w:ascii="Montserrat" w:hAnsi="Montserrat"/>
          <w:color w:val="595959" w:themeColor="text1" w:themeTint="A6"/>
        </w:rPr>
        <w:t>:</w:t>
      </w:r>
      <w:r w:rsidR="00797E8D" w:rsidRPr="00A478E2">
        <w:rPr>
          <w:rFonts w:ascii="Montserrat" w:hAnsi="Montserrat"/>
          <w:color w:val="595959" w:themeColor="text1" w:themeTint="A6"/>
        </w:rPr>
        <w:t xml:space="preserve"> Webpack,</w:t>
      </w:r>
      <w:r w:rsidR="00DE7A64" w:rsidRPr="00A478E2">
        <w:rPr>
          <w:rFonts w:ascii="Montserrat" w:hAnsi="Montserrat"/>
          <w:color w:val="595959" w:themeColor="text1" w:themeTint="A6"/>
        </w:rPr>
        <w:t xml:space="preserve"> HTML5, CSS</w:t>
      </w:r>
      <w:r w:rsidR="004476CD" w:rsidRPr="00A478E2">
        <w:rPr>
          <w:rFonts w:ascii="Montserrat" w:hAnsi="Montserrat"/>
          <w:color w:val="595959" w:themeColor="text1" w:themeTint="A6"/>
        </w:rPr>
        <w:t>, SASS</w:t>
      </w:r>
      <w:r w:rsidR="008C0829" w:rsidRPr="00A478E2">
        <w:rPr>
          <w:rFonts w:ascii="Montserrat" w:hAnsi="Montserrat"/>
          <w:color w:val="595959" w:themeColor="text1" w:themeTint="A6"/>
        </w:rPr>
        <w:t>, PUG,</w:t>
      </w:r>
      <w:r w:rsidR="00DE7A64" w:rsidRPr="00A478E2">
        <w:rPr>
          <w:rFonts w:ascii="Montserrat" w:hAnsi="Montserrat"/>
          <w:color w:val="595959" w:themeColor="text1" w:themeTint="A6"/>
        </w:rPr>
        <w:t xml:space="preserve"> C4D, 3D Max,</w:t>
      </w:r>
      <w:r w:rsidR="00F12400" w:rsidRPr="00A478E2">
        <w:rPr>
          <w:rFonts w:ascii="Montserrat" w:hAnsi="Montserrat"/>
          <w:color w:val="595959" w:themeColor="text1" w:themeTint="A6"/>
        </w:rPr>
        <w:t xml:space="preserve"> Unity 3D, </w:t>
      </w:r>
      <w:r w:rsidR="00DE7A64" w:rsidRPr="00A478E2">
        <w:rPr>
          <w:rFonts w:ascii="Montserrat" w:hAnsi="Montserrat"/>
          <w:color w:val="595959" w:themeColor="text1" w:themeTint="A6"/>
        </w:rPr>
        <w:t>Adobe</w:t>
      </w:r>
      <w:r w:rsidR="00DB73E1" w:rsidRPr="00A478E2">
        <w:rPr>
          <w:rFonts w:ascii="Montserrat" w:hAnsi="Montserrat"/>
          <w:color w:val="595959" w:themeColor="text1" w:themeTint="A6"/>
        </w:rPr>
        <w:t xml:space="preserve"> </w:t>
      </w:r>
      <w:r w:rsidR="00DE7A64" w:rsidRPr="00A478E2">
        <w:rPr>
          <w:rFonts w:ascii="Montserrat" w:hAnsi="Montserrat"/>
          <w:color w:val="595959" w:themeColor="text1" w:themeTint="A6"/>
        </w:rPr>
        <w:t>XD,</w:t>
      </w:r>
      <w:r w:rsidR="00797E8D" w:rsidRPr="00A478E2">
        <w:rPr>
          <w:rFonts w:ascii="Montserrat" w:hAnsi="Montserrat"/>
          <w:color w:val="595959" w:themeColor="text1" w:themeTint="A6"/>
        </w:rPr>
        <w:t xml:space="preserve"> Animate CC,</w:t>
      </w:r>
      <w:r w:rsidR="00DB73E1" w:rsidRPr="00A478E2">
        <w:rPr>
          <w:rFonts w:ascii="Montserrat" w:hAnsi="Montserrat"/>
          <w:color w:val="595959" w:themeColor="text1" w:themeTint="A6"/>
        </w:rPr>
        <w:t xml:space="preserve"> Dragon</w:t>
      </w:r>
      <w:r w:rsidR="006411A7" w:rsidRPr="00A478E2">
        <w:rPr>
          <w:rFonts w:ascii="Montserrat" w:hAnsi="Montserrat"/>
          <w:color w:val="595959" w:themeColor="text1" w:themeTint="A6"/>
        </w:rPr>
        <w:t xml:space="preserve"> </w:t>
      </w:r>
      <w:r w:rsidR="00DB73E1" w:rsidRPr="00A478E2">
        <w:rPr>
          <w:rFonts w:ascii="Montserrat" w:hAnsi="Montserrat"/>
          <w:color w:val="595959" w:themeColor="text1" w:themeTint="A6"/>
        </w:rPr>
        <w:t>Bones</w:t>
      </w:r>
      <w:r w:rsidR="006B1315" w:rsidRPr="00A478E2">
        <w:rPr>
          <w:rFonts w:ascii="Montserrat" w:hAnsi="Montserrat"/>
          <w:color w:val="595959" w:themeColor="text1" w:themeTint="A6"/>
        </w:rPr>
        <w:t>, Rive</w:t>
      </w:r>
      <w:r w:rsidR="00DB73E1" w:rsidRPr="00A478E2">
        <w:rPr>
          <w:rFonts w:ascii="Montserrat" w:hAnsi="Montserrat"/>
          <w:color w:val="595959" w:themeColor="text1" w:themeTint="A6"/>
        </w:rPr>
        <w:t>,</w:t>
      </w:r>
      <w:r w:rsidR="006B1315" w:rsidRPr="00A478E2">
        <w:rPr>
          <w:rFonts w:ascii="Montserrat" w:hAnsi="Montserrat"/>
          <w:color w:val="595959" w:themeColor="text1" w:themeTint="A6"/>
        </w:rPr>
        <w:t xml:space="preserve"> SVGator,</w:t>
      </w:r>
      <w:r w:rsidR="00DB73E1" w:rsidRPr="00A478E2">
        <w:rPr>
          <w:rFonts w:ascii="Montserrat" w:hAnsi="Montserrat"/>
          <w:color w:val="595959" w:themeColor="text1" w:themeTint="A6"/>
        </w:rPr>
        <w:t xml:space="preserve"> </w:t>
      </w:r>
      <w:r w:rsidR="006411A7" w:rsidRPr="00A478E2">
        <w:rPr>
          <w:rFonts w:ascii="Montserrat" w:hAnsi="Montserrat"/>
          <w:color w:val="595959" w:themeColor="text1" w:themeTint="A6"/>
        </w:rPr>
        <w:t>WebGl, Tree JS,</w:t>
      </w:r>
      <w:r w:rsidR="00DE7A64" w:rsidRPr="00A478E2">
        <w:rPr>
          <w:rFonts w:ascii="Montserrat" w:hAnsi="Montserrat"/>
          <w:color w:val="595959" w:themeColor="text1" w:themeTint="A6"/>
        </w:rPr>
        <w:t xml:space="preserve"> Illustrator, Photoshop, InDesign, Premier-Pro, After</w:t>
      </w:r>
      <w:r w:rsidR="00E8536C" w:rsidRPr="00A478E2">
        <w:rPr>
          <w:rFonts w:ascii="Montserrat" w:hAnsi="Montserrat"/>
          <w:color w:val="595959" w:themeColor="text1" w:themeTint="A6"/>
        </w:rPr>
        <w:t xml:space="preserve"> </w:t>
      </w:r>
      <w:r w:rsidR="00DE7A64" w:rsidRPr="00A478E2">
        <w:rPr>
          <w:rFonts w:ascii="Montserrat" w:hAnsi="Montserrat"/>
          <w:color w:val="595959" w:themeColor="text1" w:themeTint="A6"/>
        </w:rPr>
        <w:t>Effects</w:t>
      </w:r>
      <w:r w:rsidR="00797E8D" w:rsidRPr="00A478E2">
        <w:rPr>
          <w:rFonts w:ascii="Montserrat" w:hAnsi="Montserrat"/>
          <w:color w:val="595959" w:themeColor="text1" w:themeTint="A6"/>
        </w:rPr>
        <w:t xml:space="preserve">, </w:t>
      </w:r>
      <w:r w:rsidR="00E8536C" w:rsidRPr="00A478E2">
        <w:rPr>
          <w:rFonts w:ascii="Montserrat" w:hAnsi="Montserrat"/>
          <w:color w:val="595959" w:themeColor="text1" w:themeTint="A6"/>
        </w:rPr>
        <w:t>MS Office</w:t>
      </w:r>
      <w:r w:rsidR="008C0829" w:rsidRPr="00A478E2">
        <w:rPr>
          <w:rFonts w:ascii="Montserrat" w:hAnsi="Montserrat"/>
          <w:color w:val="595959" w:themeColor="text1" w:themeTint="A6"/>
        </w:rPr>
        <w:t xml:space="preserve">, </w:t>
      </w:r>
      <w:r w:rsidRPr="00A478E2">
        <w:rPr>
          <w:rFonts w:ascii="Montserrat" w:hAnsi="Montserrat"/>
          <w:color w:val="595959" w:themeColor="text1" w:themeTint="A6"/>
        </w:rPr>
        <w:t>computer repair and maintenance</w:t>
      </w:r>
      <w:r w:rsidR="006B1315" w:rsidRPr="00A478E2">
        <w:rPr>
          <w:rFonts w:ascii="Montserrat" w:hAnsi="Montserrat"/>
          <w:color w:val="595959" w:themeColor="text1" w:themeTint="A6"/>
        </w:rPr>
        <w:t>.</w:t>
      </w:r>
    </w:p>
    <w:p w14:paraId="5AC68662" w14:textId="364DC6D4" w:rsidR="004476CD" w:rsidRPr="00A478E2" w:rsidRDefault="009A1023" w:rsidP="004476CD">
      <w:pPr>
        <w:pStyle w:val="Heading2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Languages</w:t>
      </w:r>
    </w:p>
    <w:p w14:paraId="0D1E38DE" w14:textId="77777777" w:rsidR="004476CD" w:rsidRPr="00A478E2" w:rsidRDefault="004476CD" w:rsidP="004476CD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English (Intermediate B+)</w:t>
      </w:r>
    </w:p>
    <w:p w14:paraId="5B785944" w14:textId="0C0A848B" w:rsidR="004476CD" w:rsidRPr="00A478E2" w:rsidRDefault="004476CD" w:rsidP="004476CD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Spanish (</w:t>
      </w:r>
      <w:r w:rsidR="009A1023" w:rsidRPr="00A478E2">
        <w:rPr>
          <w:rFonts w:ascii="Montserrat" w:hAnsi="Montserrat"/>
          <w:color w:val="595959" w:themeColor="text1" w:themeTint="A6"/>
        </w:rPr>
        <w:t>Native language</w:t>
      </w:r>
      <w:r w:rsidRPr="00A478E2">
        <w:rPr>
          <w:rFonts w:ascii="Montserrat" w:hAnsi="Montserrat"/>
          <w:color w:val="595959" w:themeColor="text1" w:themeTint="A6"/>
        </w:rPr>
        <w:t>)</w:t>
      </w:r>
    </w:p>
    <w:p w14:paraId="12C99785" w14:textId="77777777" w:rsidR="004476CD" w:rsidRPr="00A478E2" w:rsidRDefault="004476CD" w:rsidP="004476CD">
      <w:pPr>
        <w:pStyle w:val="ListParagraph"/>
        <w:numPr>
          <w:ilvl w:val="0"/>
          <w:numId w:val="0"/>
        </w:numPr>
        <w:ind w:left="792"/>
        <w:rPr>
          <w:rFonts w:ascii="Montserrat" w:hAnsi="Montserrat"/>
          <w:color w:val="595959" w:themeColor="text1" w:themeTint="A6"/>
        </w:rPr>
      </w:pPr>
    </w:p>
    <w:p w14:paraId="4550FAA3" w14:textId="2EC0705C" w:rsidR="00033380" w:rsidRPr="00A478E2" w:rsidRDefault="009A1023" w:rsidP="00033380">
      <w:pPr>
        <w:pStyle w:val="Heading1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EXPERIENCE</w:t>
      </w:r>
    </w:p>
    <w:tbl>
      <w:tblPr>
        <w:tblW w:w="5000" w:type="pct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6643"/>
        <w:gridCol w:w="2287"/>
      </w:tblGrid>
      <w:tr w:rsidR="00DA62C9" w:rsidRPr="00A478E2" w14:paraId="79A49A84" w14:textId="77777777" w:rsidTr="005C0355">
        <w:trPr>
          <w:trHeight w:val="216"/>
        </w:trPr>
        <w:tc>
          <w:tcPr>
            <w:tcW w:w="6427" w:type="dxa"/>
          </w:tcPr>
          <w:p w14:paraId="4EAC13CF" w14:textId="1F9523FC" w:rsidR="00300698" w:rsidRPr="00A478E2" w:rsidRDefault="009A1023" w:rsidP="007D5AB6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Analyst and Digital Area Manager</w:t>
            </w:r>
          </w:p>
        </w:tc>
        <w:tc>
          <w:tcPr>
            <w:tcW w:w="2213" w:type="dxa"/>
          </w:tcPr>
          <w:p w14:paraId="3A80C8D0" w14:textId="048AD2E3" w:rsidR="00300698" w:rsidRPr="00A478E2" w:rsidRDefault="006C6E37" w:rsidP="007D5AB6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201</w:t>
            </w:r>
            <w:r w:rsidR="001472D8" w:rsidRPr="00A478E2">
              <w:rPr>
                <w:rFonts w:ascii="Montserrat" w:hAnsi="Montserrat"/>
                <w:color w:val="595959" w:themeColor="text1" w:themeTint="A6"/>
              </w:rPr>
              <w:t>5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– 2022</w:t>
            </w:r>
          </w:p>
        </w:tc>
      </w:tr>
    </w:tbl>
    <w:p w14:paraId="41AE8173" w14:textId="4C15980E" w:rsidR="00033380" w:rsidRPr="00A478E2" w:rsidRDefault="006C6E37" w:rsidP="00DB73E1">
      <w:pPr>
        <w:pStyle w:val="Ubicacin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  <w:lang w:val="fr-FR"/>
        </w:rPr>
        <w:t>FACTORIA MEDIA ESTUDIO</w:t>
      </w:r>
      <w:r w:rsidR="00AA13EC" w:rsidRPr="00A478E2">
        <w:rPr>
          <w:rFonts w:ascii="Montserrat" w:hAnsi="Montserrat"/>
          <w:color w:val="595959" w:themeColor="text1" w:themeTint="A6"/>
          <w:lang w:val="fr-FR"/>
        </w:rPr>
        <w:t xml:space="preserve"> </w:t>
      </w:r>
      <w:r w:rsidR="00AA13EC" w:rsidRPr="00A478E2">
        <w:rPr>
          <w:rFonts w:ascii="Montserrat" w:hAnsi="Montserrat"/>
          <w:color w:val="595959" w:themeColor="text1" w:themeTint="A6"/>
        </w:rPr>
        <w:t>(Lima – Perú)</w:t>
      </w:r>
    </w:p>
    <w:p w14:paraId="30A63001" w14:textId="4588427B" w:rsidR="00131A7F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Video Game Development</w:t>
      </w:r>
      <w:r w:rsidR="00DB73E1" w:rsidRPr="00A478E2">
        <w:rPr>
          <w:rFonts w:ascii="Montserrat" w:hAnsi="Montserrat"/>
          <w:color w:val="595959" w:themeColor="text1" w:themeTint="A6"/>
        </w:rPr>
        <w:t xml:space="preserve">, </w:t>
      </w:r>
    </w:p>
    <w:p w14:paraId="0DB40F5B" w14:textId="6A940FD2" w:rsidR="00131A7F" w:rsidRPr="00A478E2" w:rsidRDefault="00DB73E1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APP</w:t>
      </w:r>
      <w:r w:rsidR="00131A7F" w:rsidRPr="00A478E2">
        <w:rPr>
          <w:rFonts w:ascii="Montserrat" w:hAnsi="Montserrat"/>
          <w:color w:val="595959" w:themeColor="text1" w:themeTint="A6"/>
        </w:rPr>
        <w:t>’</w:t>
      </w:r>
      <w:r w:rsidRPr="00A478E2">
        <w:rPr>
          <w:rFonts w:ascii="Montserrat" w:hAnsi="Montserrat"/>
          <w:color w:val="595959" w:themeColor="text1" w:themeTint="A6"/>
        </w:rPr>
        <w:t xml:space="preserve">s, </w:t>
      </w:r>
      <w:r w:rsidR="00131A7F" w:rsidRPr="00A478E2">
        <w:rPr>
          <w:rFonts w:ascii="Montserrat" w:hAnsi="Montserrat"/>
          <w:color w:val="595959" w:themeColor="text1" w:themeTint="A6"/>
        </w:rPr>
        <w:t>(AR, Story</w:t>
      </w:r>
      <w:r w:rsidR="00B07761" w:rsidRPr="00A478E2">
        <w:rPr>
          <w:rFonts w:ascii="Montserrat" w:hAnsi="Montserrat"/>
          <w:color w:val="595959" w:themeColor="text1" w:themeTint="A6"/>
        </w:rPr>
        <w:t xml:space="preserve"> </w:t>
      </w:r>
      <w:r w:rsidR="00131A7F" w:rsidRPr="00A478E2">
        <w:rPr>
          <w:rFonts w:ascii="Montserrat" w:hAnsi="Montserrat"/>
          <w:color w:val="595959" w:themeColor="text1" w:themeTint="A6"/>
        </w:rPr>
        <w:t>tales)</w:t>
      </w:r>
    </w:p>
    <w:p w14:paraId="3E42A5F1" w14:textId="3E0B2EC9" w:rsidR="00131A7F" w:rsidRPr="00A478E2" w:rsidRDefault="00443366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Platforms</w:t>
      </w:r>
      <w:r w:rsidR="00DB73E1" w:rsidRPr="00A478E2">
        <w:rPr>
          <w:rFonts w:ascii="Montserrat" w:hAnsi="Montserrat"/>
          <w:color w:val="595959" w:themeColor="text1" w:themeTint="A6"/>
        </w:rPr>
        <w:t xml:space="preserve"> E-learning, </w:t>
      </w:r>
    </w:p>
    <w:p w14:paraId="2E0CA767" w14:textId="77777777" w:rsidR="009A1023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Responsive Web</w:t>
      </w:r>
    </w:p>
    <w:p w14:paraId="3A603567" w14:textId="1743FFCC" w:rsidR="00131A7F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 xml:space="preserve">Interactive </w:t>
      </w:r>
      <w:r w:rsidR="00443366" w:rsidRPr="00A478E2">
        <w:rPr>
          <w:rFonts w:ascii="Montserrat" w:hAnsi="Montserrat"/>
          <w:color w:val="595959" w:themeColor="text1" w:themeTint="A6"/>
        </w:rPr>
        <w:t>courses -</w:t>
      </w:r>
      <w:r w:rsidR="00452239" w:rsidRPr="00A478E2">
        <w:rPr>
          <w:rFonts w:ascii="Montserrat" w:hAnsi="Montserrat"/>
          <w:color w:val="595959" w:themeColor="text1" w:themeTint="A6"/>
        </w:rPr>
        <w:t xml:space="preserve"> E-learning</w:t>
      </w:r>
    </w:p>
    <w:p w14:paraId="5EA8E341" w14:textId="3203C6A9" w:rsidR="00033380" w:rsidRPr="00A478E2" w:rsidRDefault="009A1023" w:rsidP="00033380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Animated and interactive stories</w:t>
      </w:r>
    </w:p>
    <w:tbl>
      <w:tblPr>
        <w:tblW w:w="5000" w:type="pct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6640"/>
        <w:gridCol w:w="2290"/>
      </w:tblGrid>
      <w:tr w:rsidR="00DA62C9" w:rsidRPr="00A478E2" w14:paraId="05D37D0D" w14:textId="77777777" w:rsidTr="000C797F">
        <w:trPr>
          <w:trHeight w:val="216"/>
        </w:trPr>
        <w:tc>
          <w:tcPr>
            <w:tcW w:w="6640" w:type="dxa"/>
          </w:tcPr>
          <w:p w14:paraId="2F18E558" w14:textId="702718AC" w:rsidR="00300698" w:rsidRPr="00A478E2" w:rsidRDefault="009A1023" w:rsidP="00B12D60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lastRenderedPageBreak/>
              <w:t>Analyst Programmer Animator</w:t>
            </w:r>
          </w:p>
        </w:tc>
        <w:tc>
          <w:tcPr>
            <w:tcW w:w="2290" w:type="dxa"/>
          </w:tcPr>
          <w:p w14:paraId="69232F1E" w14:textId="1309904A" w:rsidR="00300698" w:rsidRPr="00A478E2" w:rsidRDefault="001472D8" w:rsidP="00A25C5F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2012 - 2014</w:t>
            </w:r>
          </w:p>
        </w:tc>
      </w:tr>
    </w:tbl>
    <w:p w14:paraId="18943167" w14:textId="0501224E" w:rsidR="008F077B" w:rsidRPr="00A478E2" w:rsidRDefault="00B12D60" w:rsidP="00B12D60">
      <w:pPr>
        <w:pStyle w:val="Ubicacin"/>
        <w:rPr>
          <w:rFonts w:ascii="Montserrat" w:hAnsi="Montserrat"/>
          <w:color w:val="808080" w:themeColor="background1" w:themeShade="80"/>
        </w:rPr>
      </w:pPr>
      <w:r w:rsidRPr="00A478E2">
        <w:rPr>
          <w:rFonts w:ascii="Montserrat" w:hAnsi="Montserrat"/>
          <w:color w:val="808080" w:themeColor="background1" w:themeShade="80"/>
        </w:rPr>
        <w:t>KRAKEN DESIGN (LIMA – PERÚ)</w:t>
      </w:r>
    </w:p>
    <w:p w14:paraId="13EB3A04" w14:textId="38A79021" w:rsidR="00300698" w:rsidRPr="00A478E2" w:rsidRDefault="009A1023" w:rsidP="00300698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Character and scenario animations in Adobe Flash</w:t>
      </w:r>
    </w:p>
    <w:p w14:paraId="421D5D21" w14:textId="76B26040" w:rsidR="00300698" w:rsidRPr="00A478E2" w:rsidRDefault="009A1023" w:rsidP="00300698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Interaction development and scenario layout in ActionScript 2 and 3</w:t>
      </w:r>
    </w:p>
    <w:p w14:paraId="130582A1" w14:textId="0D7EAE27" w:rsidR="004A4C20" w:rsidRPr="00A478E2" w:rsidRDefault="009A1023" w:rsidP="008F077B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2D and 3D character and scene design</w:t>
      </w:r>
    </w:p>
    <w:p w14:paraId="6643F58C" w14:textId="582FE8A7" w:rsidR="008F077B" w:rsidRPr="00A478E2" w:rsidRDefault="008F077B" w:rsidP="008F077B">
      <w:pPr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6703"/>
        <w:gridCol w:w="2227"/>
      </w:tblGrid>
      <w:tr w:rsidR="00EA1D62" w:rsidRPr="00A478E2" w14:paraId="7FE2E427" w14:textId="77777777" w:rsidTr="00B927D1">
        <w:trPr>
          <w:trHeight w:val="216"/>
        </w:trPr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15" w:type="dxa"/>
            </w:tcMar>
          </w:tcPr>
          <w:p w14:paraId="710DF1D5" w14:textId="06D1B587" w:rsidR="00EA1D62" w:rsidRPr="00A478E2" w:rsidRDefault="009A1023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Security and customer service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3F036267" w14:textId="767B351C" w:rsidR="00EA1D62" w:rsidRPr="00A478E2" w:rsidRDefault="00452239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200</w:t>
            </w:r>
            <w:r w:rsidR="003B3939" w:rsidRPr="00A478E2">
              <w:rPr>
                <w:rFonts w:ascii="Montserrat" w:hAnsi="Montserrat"/>
                <w:color w:val="595959" w:themeColor="text1" w:themeTint="A6"/>
              </w:rPr>
              <w:t>8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- 2009</w:t>
            </w:r>
          </w:p>
        </w:tc>
      </w:tr>
    </w:tbl>
    <w:p w14:paraId="3E57AB19" w14:textId="02075C7F" w:rsidR="00EA1D62" w:rsidRPr="00A478E2" w:rsidRDefault="00EA1D62" w:rsidP="00EA1D62">
      <w:pPr>
        <w:pStyle w:val="Ubicacin"/>
        <w:rPr>
          <w:rFonts w:ascii="Montserrat" w:hAnsi="Montserrat"/>
          <w:i w:val="0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Ocean</w:t>
      </w:r>
      <w:r w:rsidR="00B636D8" w:rsidRPr="00A478E2">
        <w:rPr>
          <w:rFonts w:ascii="Montserrat" w:hAnsi="Montserrat"/>
          <w:color w:val="595959" w:themeColor="text1" w:themeTint="A6"/>
        </w:rPr>
        <w:t xml:space="preserve"> </w:t>
      </w:r>
      <w:r w:rsidRPr="00A478E2">
        <w:rPr>
          <w:rFonts w:ascii="Montserrat" w:hAnsi="Montserrat"/>
          <w:color w:val="595959" w:themeColor="text1" w:themeTint="A6"/>
        </w:rPr>
        <w:t xml:space="preserve">Club </w:t>
      </w:r>
      <w:r w:rsidR="00B636D8" w:rsidRPr="00A478E2">
        <w:rPr>
          <w:rFonts w:ascii="Montserrat" w:hAnsi="Montserrat"/>
          <w:color w:val="595959" w:themeColor="text1" w:themeTint="A6"/>
        </w:rPr>
        <w:t>Community</w:t>
      </w:r>
      <w:r w:rsidRPr="00A478E2">
        <w:rPr>
          <w:rFonts w:ascii="Montserrat" w:hAnsi="Montserrat"/>
          <w:color w:val="595959" w:themeColor="text1" w:themeTint="A6"/>
        </w:rPr>
        <w:t xml:space="preserve"> Association, INC</w:t>
      </w:r>
      <w:r w:rsidR="00AA13EC" w:rsidRPr="00A478E2">
        <w:rPr>
          <w:rFonts w:ascii="Montserrat" w:hAnsi="Montserrat"/>
          <w:color w:val="595959" w:themeColor="text1" w:themeTint="A6"/>
        </w:rPr>
        <w:t xml:space="preserve"> (Miami – Florida)</w:t>
      </w:r>
    </w:p>
    <w:p w14:paraId="444BAC88" w14:textId="2EE93B49" w:rsidR="00EA1D62" w:rsidRPr="00A478E2" w:rsidRDefault="009A1023" w:rsidP="00EA1D62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 xml:space="preserve">Front Desk security - </w:t>
      </w:r>
      <w:r w:rsidR="00443366" w:rsidRPr="00A478E2">
        <w:rPr>
          <w:rFonts w:ascii="Montserrat" w:hAnsi="Montserrat"/>
          <w:color w:val="595959" w:themeColor="text1" w:themeTint="A6"/>
        </w:rPr>
        <w:t>Lake Tower</w:t>
      </w:r>
      <w:r w:rsidRPr="00A478E2">
        <w:rPr>
          <w:rFonts w:ascii="Montserrat" w:hAnsi="Montserrat"/>
          <w:color w:val="595959" w:themeColor="text1" w:themeTint="A6"/>
        </w:rPr>
        <w:t xml:space="preserve"> electronic building security control and management.</w:t>
      </w:r>
      <w:r w:rsidR="00DA563B" w:rsidRPr="00A478E2">
        <w:rPr>
          <w:rFonts w:ascii="Montserrat" w:hAnsi="Montserrat"/>
          <w:color w:val="595959" w:themeColor="text1" w:themeTint="A6"/>
        </w:rPr>
        <w:t xml:space="preserve"> </w:t>
      </w:r>
    </w:p>
    <w:p w14:paraId="1D92EC83" w14:textId="0F77C5AB" w:rsidR="00DA563B" w:rsidRPr="00A478E2" w:rsidRDefault="009A1023" w:rsidP="00EA1D62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Administration and control of entry of residents' visits to the tower</w:t>
      </w:r>
      <w:r w:rsidR="00DA563B" w:rsidRPr="00A478E2">
        <w:rPr>
          <w:rFonts w:ascii="Montserrat" w:hAnsi="Montserrat"/>
          <w:color w:val="595959" w:themeColor="text1" w:themeTint="A6"/>
        </w:rPr>
        <w:t>.</w:t>
      </w:r>
    </w:p>
    <w:p w14:paraId="6A9D910E" w14:textId="4C303C98" w:rsidR="00DA563B" w:rsidRPr="00A478E2" w:rsidRDefault="00DA563B" w:rsidP="00DA563B">
      <w:pPr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6703"/>
        <w:gridCol w:w="2227"/>
      </w:tblGrid>
      <w:tr w:rsidR="00DA563B" w:rsidRPr="00A478E2" w14:paraId="3711FE73" w14:textId="77777777" w:rsidTr="00B927D1">
        <w:trPr>
          <w:trHeight w:val="216"/>
        </w:trPr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15" w:type="dxa"/>
            </w:tcMar>
          </w:tcPr>
          <w:p w14:paraId="48905D56" w14:textId="65AF76E1" w:rsidR="00DA563B" w:rsidRPr="00A478E2" w:rsidRDefault="00452239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Valet Parking Attendant</w:t>
            </w:r>
            <w:r w:rsidR="00DA563B" w:rsidRPr="00A478E2">
              <w:rPr>
                <w:rFonts w:ascii="Montserrat" w:hAnsi="Montserrat"/>
                <w:color w:val="595959" w:themeColor="text1" w:themeTint="A6"/>
              </w:rPr>
              <w:t xml:space="preserve"> 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65598A0D" w14:textId="3493D994" w:rsidR="00DA563B" w:rsidRPr="00A478E2" w:rsidRDefault="004A4C20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200</w:t>
            </w:r>
            <w:r w:rsidR="00F22A26" w:rsidRPr="00A478E2">
              <w:rPr>
                <w:rFonts w:ascii="Montserrat" w:hAnsi="Montserrat"/>
                <w:color w:val="595959" w:themeColor="text1" w:themeTint="A6"/>
              </w:rPr>
              <w:t>7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- 2008</w:t>
            </w:r>
          </w:p>
        </w:tc>
      </w:tr>
    </w:tbl>
    <w:p w14:paraId="485B4091" w14:textId="42D5635E" w:rsidR="00DA563B" w:rsidRPr="00A478E2" w:rsidRDefault="00452239" w:rsidP="00DA563B">
      <w:pPr>
        <w:pStyle w:val="Ubicacin"/>
        <w:rPr>
          <w:rFonts w:ascii="Montserrat" w:hAnsi="Montserrat"/>
          <w:i w:val="0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Grand Bay Club - Torre II</w:t>
      </w:r>
      <w:r w:rsidR="00AA13EC" w:rsidRPr="00A478E2">
        <w:rPr>
          <w:rFonts w:ascii="Montserrat" w:hAnsi="Montserrat"/>
          <w:color w:val="595959" w:themeColor="text1" w:themeTint="A6"/>
        </w:rPr>
        <w:t xml:space="preserve"> (Miami – Florida)</w:t>
      </w:r>
    </w:p>
    <w:p w14:paraId="40FD44FB" w14:textId="4727A621" w:rsidR="008F077B" w:rsidRPr="00A478E2" w:rsidRDefault="00314BEC" w:rsidP="00057081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Reception, care and parking of all types of automobiles</w:t>
      </w:r>
      <w:r w:rsidR="00DA563B" w:rsidRPr="00A478E2">
        <w:rPr>
          <w:rFonts w:ascii="Montserrat" w:hAnsi="Montserrat"/>
          <w:color w:val="595959" w:themeColor="text1" w:themeTint="A6"/>
        </w:rPr>
        <w:t xml:space="preserve">. </w:t>
      </w:r>
    </w:p>
    <w:p w14:paraId="25E87B11" w14:textId="77777777" w:rsidR="00182D5B" w:rsidRPr="00A478E2" w:rsidRDefault="00182D5B" w:rsidP="00182D5B">
      <w:pPr>
        <w:pStyle w:val="ListParagraph"/>
        <w:numPr>
          <w:ilvl w:val="0"/>
          <w:numId w:val="0"/>
        </w:numPr>
        <w:ind w:left="792"/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6703"/>
        <w:gridCol w:w="2227"/>
      </w:tblGrid>
      <w:tr w:rsidR="00A500CE" w:rsidRPr="00A478E2" w14:paraId="3FB30633" w14:textId="77777777" w:rsidTr="00B927D1">
        <w:trPr>
          <w:trHeight w:val="216"/>
        </w:trPr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15" w:type="dxa"/>
            </w:tcMar>
          </w:tcPr>
          <w:p w14:paraId="5A7C41FB" w14:textId="1EB6825E" w:rsidR="00A500CE" w:rsidRPr="00A478E2" w:rsidRDefault="00314BEC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Ornamental Plants Care and Maintenance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6BFC0E07" w14:textId="213F03DF" w:rsidR="00A500CE" w:rsidRPr="00A478E2" w:rsidRDefault="00A500CE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200</w:t>
            </w:r>
            <w:r w:rsidR="00F22A26" w:rsidRPr="00A478E2">
              <w:rPr>
                <w:rFonts w:ascii="Montserrat" w:hAnsi="Montserrat"/>
                <w:color w:val="595959" w:themeColor="text1" w:themeTint="A6"/>
              </w:rPr>
              <w:t>6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- 200</w:t>
            </w:r>
            <w:r w:rsidR="00F22A26" w:rsidRPr="00A478E2">
              <w:rPr>
                <w:rFonts w:ascii="Montserrat" w:hAnsi="Montserrat"/>
                <w:color w:val="595959" w:themeColor="text1" w:themeTint="A6"/>
              </w:rPr>
              <w:t>7</w:t>
            </w:r>
          </w:p>
        </w:tc>
      </w:tr>
    </w:tbl>
    <w:p w14:paraId="52019C7B" w14:textId="55BECA43" w:rsidR="00A500CE" w:rsidRPr="00A478E2" w:rsidRDefault="00A500CE" w:rsidP="00A500CE">
      <w:pPr>
        <w:pStyle w:val="Ubicacin"/>
        <w:rPr>
          <w:rFonts w:ascii="Montserrat" w:hAnsi="Montserrat"/>
          <w:i w:val="0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 xml:space="preserve">Nursery </w:t>
      </w:r>
      <w:r w:rsidR="00AA13EC" w:rsidRPr="00A478E2">
        <w:rPr>
          <w:rFonts w:ascii="Montserrat" w:hAnsi="Montserrat"/>
          <w:color w:val="595959" w:themeColor="text1" w:themeTint="A6"/>
        </w:rPr>
        <w:t>–</w:t>
      </w:r>
      <w:r w:rsidRPr="00A478E2">
        <w:rPr>
          <w:rFonts w:ascii="Montserrat" w:hAnsi="Montserrat"/>
          <w:color w:val="595959" w:themeColor="text1" w:themeTint="A6"/>
        </w:rPr>
        <w:t xml:space="preserve"> </w:t>
      </w:r>
      <w:r w:rsidR="00443366" w:rsidRPr="00A478E2">
        <w:rPr>
          <w:rFonts w:ascii="Montserrat" w:hAnsi="Montserrat"/>
          <w:color w:val="595959" w:themeColor="text1" w:themeTint="A6"/>
        </w:rPr>
        <w:t>Homestead</w:t>
      </w:r>
      <w:r w:rsidR="00AA13EC" w:rsidRPr="00A478E2">
        <w:rPr>
          <w:rFonts w:ascii="Montserrat" w:hAnsi="Montserrat"/>
          <w:color w:val="595959" w:themeColor="text1" w:themeTint="A6"/>
        </w:rPr>
        <w:t xml:space="preserve"> (Miami – Florida)</w:t>
      </w:r>
    </w:p>
    <w:p w14:paraId="14DFAAA4" w14:textId="483515BA" w:rsidR="000D5A4A" w:rsidRPr="00A478E2" w:rsidRDefault="00314BEC" w:rsidP="000D5A4A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Care and sprayer for chemicals</w:t>
      </w:r>
      <w:r w:rsidRPr="00A478E2">
        <w:rPr>
          <w:rFonts w:ascii="Montserrat" w:hAnsi="Montserrat"/>
          <w:color w:val="595959" w:themeColor="text1" w:themeTint="A6"/>
        </w:rPr>
        <w:t>.</w:t>
      </w:r>
      <w:r w:rsidR="00A500CE" w:rsidRPr="00A478E2">
        <w:rPr>
          <w:rFonts w:ascii="Montserrat" w:hAnsi="Montserrat"/>
          <w:color w:val="595959" w:themeColor="text1" w:themeTint="A6"/>
        </w:rPr>
        <w:t xml:space="preserve"> </w:t>
      </w:r>
    </w:p>
    <w:p w14:paraId="37048366" w14:textId="77777777" w:rsidR="008F077B" w:rsidRPr="00A478E2" w:rsidRDefault="008F077B" w:rsidP="008F077B">
      <w:pPr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6703"/>
        <w:gridCol w:w="2227"/>
      </w:tblGrid>
      <w:tr w:rsidR="00DA62C9" w:rsidRPr="00A478E2" w14:paraId="712F4004" w14:textId="77777777" w:rsidTr="005C0355">
        <w:trPr>
          <w:trHeight w:val="216"/>
        </w:trPr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15" w:type="dxa"/>
            </w:tcMar>
          </w:tcPr>
          <w:p w14:paraId="10F1DE5E" w14:textId="36B9A87C" w:rsidR="00300698" w:rsidRPr="00A478E2" w:rsidRDefault="00314BEC" w:rsidP="007D5AB6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Livestock Worker Ranch Hand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29EC8175" w14:textId="06A48187" w:rsidR="00300698" w:rsidRPr="00A478E2" w:rsidRDefault="004A4C20" w:rsidP="006962EF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200</w:t>
            </w:r>
            <w:r w:rsidR="00F22A26" w:rsidRPr="00A478E2">
              <w:rPr>
                <w:rFonts w:ascii="Montserrat" w:hAnsi="Montserrat"/>
                <w:color w:val="595959" w:themeColor="text1" w:themeTint="A6"/>
              </w:rPr>
              <w:t>4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- 200</w:t>
            </w:r>
            <w:r w:rsidR="00F22A26" w:rsidRPr="00A478E2">
              <w:rPr>
                <w:rFonts w:ascii="Montserrat" w:hAnsi="Montserrat"/>
                <w:color w:val="595959" w:themeColor="text1" w:themeTint="A6"/>
              </w:rPr>
              <w:t>6</w:t>
            </w:r>
          </w:p>
        </w:tc>
      </w:tr>
    </w:tbl>
    <w:p w14:paraId="3CB7C37A" w14:textId="7C5D69E9" w:rsidR="00300698" w:rsidRPr="00A478E2" w:rsidRDefault="008F077B" w:rsidP="00300698">
      <w:pPr>
        <w:pStyle w:val="Ubicacin"/>
        <w:rPr>
          <w:rFonts w:ascii="Montserrat" w:hAnsi="Montserrat"/>
          <w:i w:val="0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Cross Mountain Ranch</w:t>
      </w:r>
      <w:r w:rsidR="00AA13EC" w:rsidRPr="00A478E2">
        <w:rPr>
          <w:rFonts w:ascii="Montserrat" w:hAnsi="Montserrat"/>
          <w:color w:val="595959" w:themeColor="text1" w:themeTint="A6"/>
        </w:rPr>
        <w:t xml:space="preserve"> (Craig – Colorado)</w:t>
      </w:r>
    </w:p>
    <w:p w14:paraId="1A84A2AC" w14:textId="4F678EA6" w:rsidR="000D5A4A" w:rsidRPr="00A478E2" w:rsidRDefault="00314BEC" w:rsidP="000D5A4A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Handling of heavy machinery for planting and harvesting grass in summer.</w:t>
      </w:r>
    </w:p>
    <w:p w14:paraId="08230492" w14:textId="0E15E1AC" w:rsidR="00AF78E2" w:rsidRPr="00A478E2" w:rsidRDefault="00314BEC" w:rsidP="00300698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Cattle sanitary and reproductive management</w:t>
      </w:r>
    </w:p>
    <w:p w14:paraId="54EFD999" w14:textId="6C4DC641" w:rsidR="00A500CE" w:rsidRPr="00A478E2" w:rsidRDefault="00314BEC" w:rsidP="000D5A4A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Care, feeding and fattening of cattle</w:t>
      </w:r>
    </w:p>
    <w:p w14:paraId="18887AFD" w14:textId="77777777" w:rsidR="000D5A4A" w:rsidRPr="00A478E2" w:rsidRDefault="000D5A4A" w:rsidP="000D5A4A">
      <w:pPr>
        <w:pStyle w:val="ListParagraph"/>
        <w:numPr>
          <w:ilvl w:val="0"/>
          <w:numId w:val="0"/>
        </w:numPr>
        <w:ind w:left="792"/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6703"/>
        <w:gridCol w:w="2227"/>
      </w:tblGrid>
      <w:tr w:rsidR="00A500CE" w:rsidRPr="00A478E2" w14:paraId="78254DBE" w14:textId="77777777" w:rsidTr="00B927D1">
        <w:trPr>
          <w:trHeight w:val="216"/>
        </w:trPr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15" w:type="dxa"/>
            </w:tcMar>
          </w:tcPr>
          <w:p w14:paraId="01906558" w14:textId="291F760E" w:rsidR="00A500CE" w:rsidRPr="00A478E2" w:rsidRDefault="00314BEC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Electronics trainee repair of electronic equipment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1B8C805E" w14:textId="64A70E67" w:rsidR="00A500CE" w:rsidRPr="00A478E2" w:rsidRDefault="00A500CE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200</w:t>
            </w:r>
            <w:r w:rsidR="000D5A4A" w:rsidRPr="00A478E2">
              <w:rPr>
                <w:rFonts w:ascii="Montserrat" w:hAnsi="Montserrat"/>
                <w:color w:val="595959" w:themeColor="text1" w:themeTint="A6"/>
              </w:rPr>
              <w:t>2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- 200</w:t>
            </w:r>
            <w:r w:rsidR="000D5A4A" w:rsidRPr="00A478E2">
              <w:rPr>
                <w:rFonts w:ascii="Montserrat" w:hAnsi="Montserrat"/>
                <w:color w:val="595959" w:themeColor="text1" w:themeTint="A6"/>
              </w:rPr>
              <w:t>3</w:t>
            </w:r>
          </w:p>
        </w:tc>
      </w:tr>
    </w:tbl>
    <w:p w14:paraId="4A24752F" w14:textId="1F52A8B4" w:rsidR="00A500CE" w:rsidRPr="00A478E2" w:rsidRDefault="000D5A4A" w:rsidP="00AA13EC">
      <w:pPr>
        <w:pStyle w:val="Ubicacin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Electrónica</w:t>
      </w:r>
      <w:r w:rsidR="00A500CE" w:rsidRPr="00A478E2">
        <w:rPr>
          <w:rFonts w:ascii="Montserrat" w:hAnsi="Montserrat"/>
          <w:color w:val="595959" w:themeColor="text1" w:themeTint="A6"/>
        </w:rPr>
        <w:t xml:space="preserve"> Ruttie - </w:t>
      </w:r>
      <w:r w:rsidR="00AA13EC" w:rsidRPr="00A478E2">
        <w:rPr>
          <w:rFonts w:ascii="Montserrat" w:hAnsi="Montserrat"/>
          <w:color w:val="595959" w:themeColor="text1" w:themeTint="A6"/>
        </w:rPr>
        <w:t>(Lima – Perú)</w:t>
      </w:r>
    </w:p>
    <w:p w14:paraId="73B077BE" w14:textId="2F31EFD9" w:rsidR="00A500CE" w:rsidRPr="00A478E2" w:rsidRDefault="00203F08" w:rsidP="00A500CE">
      <w:pPr>
        <w:pStyle w:val="ListParagraph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Repairs of electronic equipment TV, Radios, etc</w:t>
      </w:r>
      <w:r w:rsidR="000D5A4A" w:rsidRPr="00A478E2">
        <w:rPr>
          <w:rFonts w:ascii="Montserrat" w:hAnsi="Montserrat"/>
          <w:color w:val="595959" w:themeColor="text1" w:themeTint="A6"/>
        </w:rPr>
        <w:t>.</w:t>
      </w:r>
    </w:p>
    <w:p w14:paraId="6FC55D12" w14:textId="77777777" w:rsidR="00A500CE" w:rsidRPr="00A478E2" w:rsidRDefault="00A500CE" w:rsidP="00DA563B">
      <w:pPr>
        <w:pStyle w:val="ListParagraph"/>
        <w:numPr>
          <w:ilvl w:val="0"/>
          <w:numId w:val="0"/>
        </w:numPr>
        <w:ind w:left="792"/>
        <w:rPr>
          <w:rFonts w:ascii="Montserrat" w:hAnsi="Montserrat"/>
          <w:color w:val="595959" w:themeColor="text1" w:themeTint="A6"/>
        </w:rPr>
      </w:pPr>
    </w:p>
    <w:p w14:paraId="0B5169E8" w14:textId="24048D41" w:rsidR="00300698" w:rsidRPr="00A478E2" w:rsidRDefault="00300698" w:rsidP="00AF78E2">
      <w:pPr>
        <w:rPr>
          <w:rFonts w:ascii="Montserrat" w:hAnsi="Montserrat"/>
          <w:color w:val="595959" w:themeColor="text1" w:themeTint="A6"/>
        </w:rPr>
      </w:pPr>
    </w:p>
    <w:p w14:paraId="4D58A393" w14:textId="1CA26E1C" w:rsidR="00300698" w:rsidRPr="00A478E2" w:rsidRDefault="00203F08" w:rsidP="00300698">
      <w:pPr>
        <w:pStyle w:val="Heading1"/>
        <w:rPr>
          <w:rFonts w:ascii="Montserrat" w:hAnsi="Montserrat"/>
          <w:color w:val="595959" w:themeColor="text1" w:themeTint="A6"/>
        </w:rPr>
      </w:pPr>
      <w:r w:rsidRPr="00A478E2">
        <w:rPr>
          <w:rFonts w:ascii="Montserrat" w:hAnsi="Montserrat"/>
          <w:color w:val="595959" w:themeColor="text1" w:themeTint="A6"/>
        </w:rP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Diseño de tabla"/>
      </w:tblPr>
      <w:tblGrid>
        <w:gridCol w:w="6703"/>
        <w:gridCol w:w="2227"/>
      </w:tblGrid>
      <w:tr w:rsidR="00DA62C9" w:rsidRPr="00A478E2" w14:paraId="15BC34F7" w14:textId="77777777" w:rsidTr="005C0355">
        <w:trPr>
          <w:trHeight w:val="216"/>
        </w:trPr>
        <w:tc>
          <w:tcPr>
            <w:tcW w:w="6485" w:type="dxa"/>
          </w:tcPr>
          <w:p w14:paraId="5C882461" w14:textId="5B64193D" w:rsidR="00300698" w:rsidRPr="00A478E2" w:rsidRDefault="00150CEF" w:rsidP="007D5AB6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TOLOUSE LAUTREC</w:t>
            </w:r>
          </w:p>
          <w:p w14:paraId="6DE87F3E" w14:textId="25A75602" w:rsidR="00D3324E" w:rsidRPr="00A478E2" w:rsidRDefault="003701B3" w:rsidP="00AA1ACB">
            <w:pPr>
              <w:pStyle w:val="Ubicacin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Santiago de Surco – Lima Perú</w:t>
            </w:r>
          </w:p>
          <w:p w14:paraId="0B665DD8" w14:textId="61EE47C4" w:rsidR="00AA1ACB" w:rsidRPr="00A478E2" w:rsidRDefault="00203F08" w:rsidP="00D3324E">
            <w:pPr>
              <w:pStyle w:val="ListParagraph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Web and Multimedia Designer</w:t>
            </w:r>
          </w:p>
        </w:tc>
        <w:tc>
          <w:tcPr>
            <w:tcW w:w="2155" w:type="dxa"/>
          </w:tcPr>
          <w:p w14:paraId="712AE5BB" w14:textId="2AAAA661" w:rsidR="00300698" w:rsidRPr="00A478E2" w:rsidRDefault="003701B3" w:rsidP="006962EF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2010 - 2013</w:t>
            </w:r>
          </w:p>
        </w:tc>
      </w:tr>
    </w:tbl>
    <w:p w14:paraId="7048AF49" w14:textId="748304D3" w:rsidR="00300698" w:rsidRPr="00A478E2" w:rsidRDefault="00300698" w:rsidP="00AA1ACB">
      <w:pPr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Diseño de tabla"/>
      </w:tblPr>
      <w:tblGrid>
        <w:gridCol w:w="6703"/>
        <w:gridCol w:w="2227"/>
      </w:tblGrid>
      <w:tr w:rsidR="003701B3" w:rsidRPr="00A478E2" w14:paraId="7AA01DC0" w14:textId="77777777" w:rsidTr="00B927D1">
        <w:trPr>
          <w:trHeight w:val="216"/>
        </w:trPr>
        <w:tc>
          <w:tcPr>
            <w:tcW w:w="6485" w:type="dxa"/>
          </w:tcPr>
          <w:p w14:paraId="04FC6682" w14:textId="00900743" w:rsidR="003701B3" w:rsidRPr="00A478E2" w:rsidRDefault="003701B3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SENSICO</w:t>
            </w:r>
          </w:p>
          <w:p w14:paraId="61F53DAD" w14:textId="6A89C042" w:rsidR="003701B3" w:rsidRPr="00A478E2" w:rsidRDefault="003701B3" w:rsidP="00B927D1">
            <w:pPr>
              <w:pStyle w:val="Ubicacin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 xml:space="preserve">Huancayo </w:t>
            </w:r>
            <w:r w:rsidR="00C82C8E" w:rsidRPr="00A478E2">
              <w:rPr>
                <w:rFonts w:ascii="Montserrat" w:hAnsi="Montserrat"/>
                <w:color w:val="595959" w:themeColor="text1" w:themeTint="A6"/>
              </w:rPr>
              <w:t>Junín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– Lima Perú</w:t>
            </w:r>
          </w:p>
          <w:p w14:paraId="184BF562" w14:textId="3FBA2BCE" w:rsidR="003701B3" w:rsidRPr="00A478E2" w:rsidRDefault="00203F08" w:rsidP="00B927D1">
            <w:pPr>
              <w:pStyle w:val="ListParagraph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Graphic design and Web development</w:t>
            </w:r>
          </w:p>
        </w:tc>
        <w:tc>
          <w:tcPr>
            <w:tcW w:w="2155" w:type="dxa"/>
          </w:tcPr>
          <w:p w14:paraId="35117AC8" w14:textId="304D3C81" w:rsidR="003701B3" w:rsidRPr="00A478E2" w:rsidRDefault="003701B3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2000 - 2001</w:t>
            </w:r>
          </w:p>
        </w:tc>
      </w:tr>
    </w:tbl>
    <w:p w14:paraId="615D08BD" w14:textId="084164EE" w:rsidR="003701B3" w:rsidRPr="00A478E2" w:rsidRDefault="003701B3" w:rsidP="00AA1ACB">
      <w:pPr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Diseño de tabla"/>
      </w:tblPr>
      <w:tblGrid>
        <w:gridCol w:w="6703"/>
        <w:gridCol w:w="2227"/>
      </w:tblGrid>
      <w:tr w:rsidR="003701B3" w:rsidRPr="00A478E2" w14:paraId="70D78A2C" w14:textId="77777777" w:rsidTr="00B927D1">
        <w:trPr>
          <w:trHeight w:val="216"/>
        </w:trPr>
        <w:tc>
          <w:tcPr>
            <w:tcW w:w="6485" w:type="dxa"/>
          </w:tcPr>
          <w:p w14:paraId="0893AC2A" w14:textId="717C0181" w:rsidR="003701B3" w:rsidRPr="00A478E2" w:rsidRDefault="003701B3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SENATI</w:t>
            </w:r>
          </w:p>
          <w:p w14:paraId="2440781D" w14:textId="2FAAE571" w:rsidR="003701B3" w:rsidRPr="00A478E2" w:rsidRDefault="00C82C8E" w:rsidP="00B927D1">
            <w:pPr>
              <w:pStyle w:val="Ubicacin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Huancayo Junín –</w:t>
            </w:r>
            <w:r w:rsidR="003701B3" w:rsidRPr="00A478E2">
              <w:rPr>
                <w:rFonts w:ascii="Montserrat" w:hAnsi="Montserrat"/>
                <w:color w:val="595959" w:themeColor="text1" w:themeTint="A6"/>
              </w:rPr>
              <w:t xml:space="preserve"> Lima Perú</w:t>
            </w:r>
          </w:p>
          <w:p w14:paraId="584CB47E" w14:textId="3C13C5AB" w:rsidR="003701B3" w:rsidRPr="00A478E2" w:rsidRDefault="00203F08" w:rsidP="00B927D1">
            <w:pPr>
              <w:pStyle w:val="ListParagraph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Web and Multimedia Developer</w:t>
            </w:r>
          </w:p>
        </w:tc>
        <w:tc>
          <w:tcPr>
            <w:tcW w:w="2155" w:type="dxa"/>
          </w:tcPr>
          <w:p w14:paraId="11B53C50" w14:textId="422F8BC1" w:rsidR="003701B3" w:rsidRPr="00A478E2" w:rsidRDefault="00206468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1999</w:t>
            </w:r>
            <w:r w:rsidR="003701B3" w:rsidRPr="00A478E2">
              <w:rPr>
                <w:rFonts w:ascii="Montserrat" w:hAnsi="Montserrat"/>
                <w:color w:val="595959" w:themeColor="text1" w:themeTint="A6"/>
              </w:rPr>
              <w:t xml:space="preserve"> - 2</w:t>
            </w:r>
            <w:r w:rsidRPr="00A478E2">
              <w:rPr>
                <w:rFonts w:ascii="Montserrat" w:hAnsi="Montserrat"/>
                <w:color w:val="595959" w:themeColor="text1" w:themeTint="A6"/>
              </w:rPr>
              <w:t>000</w:t>
            </w:r>
          </w:p>
        </w:tc>
      </w:tr>
    </w:tbl>
    <w:p w14:paraId="4FC9B78E" w14:textId="17DCB445" w:rsidR="003701B3" w:rsidRPr="00A478E2" w:rsidRDefault="003701B3" w:rsidP="00AA1ACB">
      <w:pPr>
        <w:rPr>
          <w:rFonts w:ascii="Montserrat" w:hAnsi="Montserrat"/>
          <w:color w:val="595959" w:themeColor="text1" w:themeTint="A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Diseño de tabla"/>
      </w:tblPr>
      <w:tblGrid>
        <w:gridCol w:w="6703"/>
        <w:gridCol w:w="2227"/>
      </w:tblGrid>
      <w:tr w:rsidR="003701B3" w:rsidRPr="00A478E2" w14:paraId="5730EABB" w14:textId="77777777" w:rsidTr="00B927D1">
        <w:trPr>
          <w:trHeight w:val="216"/>
        </w:trPr>
        <w:tc>
          <w:tcPr>
            <w:tcW w:w="6485" w:type="dxa"/>
          </w:tcPr>
          <w:p w14:paraId="59AD7F33" w14:textId="59054872" w:rsidR="003701B3" w:rsidRPr="00A478E2" w:rsidRDefault="00C82C8E" w:rsidP="00B927D1">
            <w:pPr>
              <w:pStyle w:val="Heading2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lastRenderedPageBreak/>
              <w:t>GAMOR CETPRO</w:t>
            </w:r>
          </w:p>
          <w:p w14:paraId="6FF59E84" w14:textId="2706E579" w:rsidR="003701B3" w:rsidRPr="00A478E2" w:rsidRDefault="00206468" w:rsidP="00B927D1">
            <w:pPr>
              <w:pStyle w:val="Ubicacin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 xml:space="preserve">Cercado de Lima </w:t>
            </w:r>
            <w:r w:rsidR="003701B3" w:rsidRPr="00A478E2">
              <w:rPr>
                <w:rFonts w:ascii="Montserrat" w:hAnsi="Montserrat"/>
                <w:color w:val="595959" w:themeColor="text1" w:themeTint="A6"/>
              </w:rPr>
              <w:t>–</w:t>
            </w:r>
            <w:r w:rsidRPr="00A478E2">
              <w:rPr>
                <w:rFonts w:ascii="Montserrat" w:hAnsi="Montserrat"/>
                <w:color w:val="595959" w:themeColor="text1" w:themeTint="A6"/>
              </w:rPr>
              <w:t xml:space="preserve"> </w:t>
            </w:r>
            <w:r w:rsidR="003701B3" w:rsidRPr="00A478E2">
              <w:rPr>
                <w:rFonts w:ascii="Montserrat" w:hAnsi="Montserrat"/>
                <w:color w:val="595959" w:themeColor="text1" w:themeTint="A6"/>
              </w:rPr>
              <w:t>Perú</w:t>
            </w:r>
          </w:p>
          <w:p w14:paraId="3CCF29BC" w14:textId="40ACF1F3" w:rsidR="003701B3" w:rsidRPr="00A478E2" w:rsidRDefault="00203F08" w:rsidP="00B927D1">
            <w:pPr>
              <w:pStyle w:val="ListParagraph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Electronics - Repair of electronic equipment</w:t>
            </w:r>
            <w:r w:rsidR="00206468" w:rsidRPr="00A478E2">
              <w:rPr>
                <w:rFonts w:ascii="Montserrat" w:hAnsi="Montserrat"/>
                <w:color w:val="595959" w:themeColor="text1" w:themeTint="A6"/>
              </w:rPr>
              <w:t>.</w:t>
            </w:r>
          </w:p>
        </w:tc>
        <w:tc>
          <w:tcPr>
            <w:tcW w:w="2155" w:type="dxa"/>
          </w:tcPr>
          <w:p w14:paraId="7280EDD5" w14:textId="73A9FFE5" w:rsidR="003701B3" w:rsidRPr="00A478E2" w:rsidRDefault="00206468" w:rsidP="00B927D1">
            <w:pPr>
              <w:pStyle w:val="Fechas"/>
              <w:rPr>
                <w:rFonts w:ascii="Montserrat" w:hAnsi="Montserrat"/>
                <w:color w:val="595959" w:themeColor="text1" w:themeTint="A6"/>
              </w:rPr>
            </w:pPr>
            <w:r w:rsidRPr="00A478E2">
              <w:rPr>
                <w:rFonts w:ascii="Montserrat" w:hAnsi="Montserrat"/>
                <w:color w:val="595959" w:themeColor="text1" w:themeTint="A6"/>
              </w:rPr>
              <w:t>1998</w:t>
            </w:r>
            <w:r w:rsidR="003701B3" w:rsidRPr="00A478E2">
              <w:rPr>
                <w:rFonts w:ascii="Montserrat" w:hAnsi="Montserrat"/>
                <w:color w:val="595959" w:themeColor="text1" w:themeTint="A6"/>
              </w:rPr>
              <w:t xml:space="preserve"> - </w:t>
            </w:r>
            <w:r w:rsidRPr="00A478E2">
              <w:rPr>
                <w:rFonts w:ascii="Montserrat" w:hAnsi="Montserrat"/>
                <w:color w:val="595959" w:themeColor="text1" w:themeTint="A6"/>
              </w:rPr>
              <w:t>1999</w:t>
            </w:r>
          </w:p>
        </w:tc>
      </w:tr>
    </w:tbl>
    <w:p w14:paraId="56986F32" w14:textId="77777777" w:rsidR="003932AA" w:rsidRPr="00A478E2" w:rsidRDefault="003932AA" w:rsidP="00BF4AF1">
      <w:pPr>
        <w:rPr>
          <w:rFonts w:ascii="Montserrat" w:hAnsi="Montserrat"/>
          <w:color w:val="595959" w:themeColor="text1" w:themeTint="A6"/>
        </w:rPr>
      </w:pPr>
    </w:p>
    <w:p w14:paraId="30EEBB44" w14:textId="77777777" w:rsidR="003932AA" w:rsidRPr="00A478E2" w:rsidRDefault="003932AA" w:rsidP="003932AA">
      <w:pPr>
        <w:rPr>
          <w:rFonts w:ascii="Montserrat" w:hAnsi="Montserrat"/>
          <w:color w:val="595959" w:themeColor="text1" w:themeTint="A6"/>
        </w:rPr>
      </w:pPr>
    </w:p>
    <w:p w14:paraId="440B477A" w14:textId="5F293914" w:rsidR="003932AA" w:rsidRPr="00A478E2" w:rsidRDefault="00203F08" w:rsidP="003932AA">
      <w:pPr>
        <w:pStyle w:val="Heading1"/>
        <w:rPr>
          <w:rFonts w:ascii="Montserrat" w:hAnsi="Montserrat"/>
          <w:color w:val="4F81BD" w:themeColor="accent1"/>
        </w:rPr>
      </w:pPr>
      <w:r w:rsidRPr="00A478E2">
        <w:rPr>
          <w:rFonts w:ascii="Montserrat" w:hAnsi="Montserrat"/>
          <w:color w:val="4F81BD" w:themeColor="accent1"/>
        </w:rPr>
        <w:t>DOCUMENTATION</w:t>
      </w:r>
    </w:p>
    <w:p w14:paraId="1BBA959C" w14:textId="76336F17" w:rsidR="003932AA" w:rsidRPr="00A478E2" w:rsidRDefault="003932AA" w:rsidP="003932AA">
      <w:pPr>
        <w:rPr>
          <w:rFonts w:ascii="Montserrat" w:hAnsi="Montserrat"/>
        </w:rPr>
      </w:pPr>
    </w:p>
    <w:p w14:paraId="1FF1E6E4" w14:textId="77777777" w:rsidR="003B3939" w:rsidRPr="00A478E2" w:rsidRDefault="003B3939" w:rsidP="003932AA">
      <w:pPr>
        <w:rPr>
          <w:rFonts w:ascii="Montserrat" w:hAnsi="Montserrat"/>
        </w:rPr>
      </w:pPr>
    </w:p>
    <w:p w14:paraId="7CDB9826" w14:textId="3ACB00E3" w:rsidR="003932AA" w:rsidRPr="00A478E2" w:rsidRDefault="003932AA" w:rsidP="003932AA">
      <w:pPr>
        <w:rPr>
          <w:rFonts w:ascii="Montserrat" w:hAnsi="Montserrat"/>
        </w:rPr>
      </w:pPr>
      <w:r w:rsidRPr="00A478E2">
        <w:rPr>
          <w:rFonts w:ascii="Montserrat" w:hAnsi="Montserrat"/>
          <w:b/>
          <w:bCs/>
          <w:sz w:val="24"/>
          <w:szCs w:val="24"/>
        </w:rPr>
        <w:t>Toulouse</w:t>
      </w:r>
      <w:r w:rsidR="003B3939" w:rsidRPr="00A478E2">
        <w:rPr>
          <w:rFonts w:ascii="Montserrat" w:hAnsi="Montserrat"/>
          <w:b/>
          <w:bCs/>
          <w:sz w:val="24"/>
          <w:szCs w:val="24"/>
        </w:rPr>
        <w:t xml:space="preserve"> </w:t>
      </w:r>
      <w:r w:rsidRPr="00A478E2">
        <w:rPr>
          <w:rFonts w:ascii="Montserrat" w:hAnsi="Montserrat"/>
          <w:b/>
          <w:bCs/>
          <w:sz w:val="24"/>
          <w:szCs w:val="24"/>
        </w:rPr>
        <w:t>Lautrec</w:t>
      </w:r>
      <w:r w:rsidRPr="00A478E2">
        <w:rPr>
          <w:rFonts w:ascii="Montserrat" w:hAnsi="Montserrat"/>
          <w:noProof/>
        </w:rPr>
        <w:drawing>
          <wp:inline distT="0" distB="0" distL="0" distR="0" wp14:anchorId="2FBB0B83" wp14:editId="32B71257">
            <wp:extent cx="4029075" cy="5544532"/>
            <wp:effectExtent l="444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414" cy="55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6AAF493E" wp14:editId="145925BA">
            <wp:extent cx="3949200" cy="5434614"/>
            <wp:effectExtent l="31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921" cy="54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drawing>
          <wp:inline distT="0" distB="0" distL="0" distR="0" wp14:anchorId="4F5FBAE1" wp14:editId="634ACDB2">
            <wp:extent cx="4896372" cy="4893943"/>
            <wp:effectExtent l="127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5" b="29304"/>
                    <a:stretch/>
                  </pic:blipFill>
                  <pic:spPr bwMode="auto">
                    <a:xfrm rot="5400000">
                      <a:off x="0" y="0"/>
                      <a:ext cx="4897641" cy="48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694D01AD" wp14:editId="658FBCF4">
            <wp:extent cx="4828761" cy="4830122"/>
            <wp:effectExtent l="0" t="635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" b="29022"/>
                    <a:stretch/>
                  </pic:blipFill>
                  <pic:spPr bwMode="auto">
                    <a:xfrm rot="5400000">
                      <a:off x="0" y="0"/>
                      <a:ext cx="4838294" cy="48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76083" w14:textId="68266226" w:rsidR="003932AA" w:rsidRPr="00A478E2" w:rsidRDefault="003932AA" w:rsidP="003932AA">
      <w:pPr>
        <w:rPr>
          <w:rFonts w:ascii="Montserrat" w:hAnsi="Montserrat"/>
        </w:rPr>
      </w:pPr>
    </w:p>
    <w:p w14:paraId="23903202" w14:textId="2FC5B58A" w:rsidR="003932AA" w:rsidRPr="00A478E2" w:rsidRDefault="003932AA" w:rsidP="003932AA">
      <w:pPr>
        <w:rPr>
          <w:rFonts w:ascii="Montserrat" w:hAnsi="Montserrat"/>
        </w:rPr>
      </w:pPr>
      <w:r w:rsidRPr="00A478E2">
        <w:rPr>
          <w:rFonts w:ascii="Montserrat" w:hAnsi="Montserrat"/>
        </w:rPr>
        <w:t>SENSICO</w:t>
      </w:r>
    </w:p>
    <w:p w14:paraId="4ED24945" w14:textId="47C8733B" w:rsidR="003932AA" w:rsidRPr="00A478E2" w:rsidRDefault="003932AA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23844E55" wp14:editId="40823CF3">
            <wp:extent cx="3864124" cy="5363004"/>
            <wp:effectExtent l="0" t="635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b="2563"/>
                    <a:stretch/>
                  </pic:blipFill>
                  <pic:spPr bwMode="auto">
                    <a:xfrm rot="5400000">
                      <a:off x="0" y="0"/>
                      <a:ext cx="3876292" cy="53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drawing>
          <wp:inline distT="0" distB="0" distL="0" distR="0" wp14:anchorId="7C8EE0E6" wp14:editId="14BA3D25">
            <wp:extent cx="3913449" cy="5418310"/>
            <wp:effectExtent l="0" t="9525" r="190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b="2894"/>
                    <a:stretch/>
                  </pic:blipFill>
                  <pic:spPr bwMode="auto">
                    <a:xfrm rot="5400000">
                      <a:off x="0" y="0"/>
                      <a:ext cx="3942623" cy="54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98083" w14:textId="51C418E0" w:rsidR="00C17D35" w:rsidRPr="00A478E2" w:rsidRDefault="00C17D35" w:rsidP="003932AA">
      <w:pPr>
        <w:rPr>
          <w:rFonts w:ascii="Montserrat" w:hAnsi="Montserrat"/>
        </w:rPr>
      </w:pPr>
    </w:p>
    <w:p w14:paraId="6AFB29CE" w14:textId="2DBE581A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</w:rPr>
        <w:t>SENATI</w:t>
      </w:r>
    </w:p>
    <w:p w14:paraId="7A46B5B5" w14:textId="05B5DFE9" w:rsidR="00C17D35" w:rsidRPr="00A478E2" w:rsidRDefault="00C17D35" w:rsidP="003932AA">
      <w:pPr>
        <w:rPr>
          <w:rFonts w:ascii="Montserrat" w:hAnsi="Montserrat"/>
        </w:rPr>
      </w:pPr>
    </w:p>
    <w:p w14:paraId="2D5BAA90" w14:textId="7A5D7200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6480527F" wp14:editId="0FD69C54">
            <wp:extent cx="5267325" cy="7248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66FA" w14:textId="27060C0C" w:rsidR="00C17D35" w:rsidRPr="00A478E2" w:rsidRDefault="00C17D35" w:rsidP="003932AA">
      <w:pPr>
        <w:rPr>
          <w:rFonts w:ascii="Montserrat" w:hAnsi="Montserrat"/>
        </w:rPr>
      </w:pPr>
    </w:p>
    <w:p w14:paraId="2E08F443" w14:textId="57E9127F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</w:rPr>
        <w:t>GAMOR</w:t>
      </w:r>
    </w:p>
    <w:p w14:paraId="237774F8" w14:textId="1993052B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28EA0015" wp14:editId="7A82CB8B">
            <wp:extent cx="4222115" cy="5372703"/>
            <wp:effectExtent l="0" t="3492" r="3492" b="3493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 rot="16200000">
                      <a:off x="0" y="0"/>
                      <a:ext cx="4223069" cy="53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drawing>
          <wp:inline distT="0" distB="0" distL="0" distR="0" wp14:anchorId="7498A6F5" wp14:editId="09E2B611">
            <wp:extent cx="4272434" cy="5436477"/>
            <wp:effectExtent l="8572" t="0" r="3493" b="349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 rot="16200000">
                      <a:off x="0" y="0"/>
                      <a:ext cx="4278636" cy="54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10911B7E" wp14:editId="5734A461">
            <wp:extent cx="4471035" cy="5678278"/>
            <wp:effectExtent l="6033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1"/>
                    <a:stretch/>
                  </pic:blipFill>
                  <pic:spPr bwMode="auto">
                    <a:xfrm rot="16200000">
                      <a:off x="0" y="0"/>
                      <a:ext cx="4472807" cy="56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9F3A0" w14:textId="268E84EF" w:rsidR="00C17D35" w:rsidRPr="00A478E2" w:rsidRDefault="00C17D35" w:rsidP="003932AA">
      <w:pPr>
        <w:rPr>
          <w:rFonts w:ascii="Montserrat" w:hAnsi="Montserrat"/>
        </w:rPr>
      </w:pPr>
    </w:p>
    <w:p w14:paraId="448E863D" w14:textId="2222699A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</w:rPr>
        <w:t>OTROS</w:t>
      </w:r>
    </w:p>
    <w:p w14:paraId="1D39F56A" w14:textId="4E178F48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drawing>
          <wp:inline distT="0" distB="0" distL="0" distR="0" wp14:anchorId="49A2BB26" wp14:editId="07727C4F">
            <wp:extent cx="5267325" cy="37242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EBAD" w14:textId="18C39471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621C2A3F" wp14:editId="4502D574">
            <wp:extent cx="5267325" cy="74390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726B" w14:textId="6FB176F8" w:rsidR="00C17D35" w:rsidRPr="00A478E2" w:rsidRDefault="00C17D35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4E471C62" wp14:editId="3854B392">
            <wp:extent cx="5267325" cy="72485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F56B" w14:textId="01712591" w:rsidR="003B3939" w:rsidRPr="00A478E2" w:rsidRDefault="003B3939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7DB7F7F5" wp14:editId="693A4B00">
            <wp:extent cx="5267325" cy="3457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drawing>
          <wp:inline distT="0" distB="0" distL="0" distR="0" wp14:anchorId="180C2CB9" wp14:editId="320C1D08">
            <wp:extent cx="5267325" cy="34766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0B4CB58C" wp14:editId="4BB5551D">
            <wp:extent cx="5267325" cy="34766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D6C2" w14:textId="250AA860" w:rsidR="003B3939" w:rsidRPr="00A478E2" w:rsidRDefault="003B3939" w:rsidP="003932AA">
      <w:pPr>
        <w:rPr>
          <w:rFonts w:ascii="Montserrat" w:hAnsi="Montserrat"/>
        </w:rPr>
      </w:pPr>
    </w:p>
    <w:p w14:paraId="24EA29D1" w14:textId="1D1863C3" w:rsidR="003B3939" w:rsidRPr="00A478E2" w:rsidRDefault="003B3939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drawing>
          <wp:inline distT="0" distB="0" distL="0" distR="0" wp14:anchorId="540E03B4" wp14:editId="5B992474">
            <wp:extent cx="4104960" cy="5333842"/>
            <wp:effectExtent l="0" t="4763" r="5398" b="5397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8"/>
                    <a:stretch/>
                  </pic:blipFill>
                  <pic:spPr bwMode="auto">
                    <a:xfrm rot="5400000">
                      <a:off x="0" y="0"/>
                      <a:ext cx="4106106" cy="53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7FFB7" w14:textId="5BA76D97" w:rsidR="003B3939" w:rsidRPr="00A478E2" w:rsidRDefault="003B3939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142D241D" wp14:editId="0999E6FB">
            <wp:extent cx="4342765" cy="60579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" b="6687"/>
                    <a:stretch/>
                  </pic:blipFill>
                  <pic:spPr bwMode="auto">
                    <a:xfrm>
                      <a:off x="0" y="0"/>
                      <a:ext cx="4346324" cy="60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6C2A5" w14:textId="5D18A5EE" w:rsidR="003B3939" w:rsidRPr="00A478E2" w:rsidRDefault="003B3939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05711873" wp14:editId="33981320">
            <wp:extent cx="5267325" cy="7248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8078" w14:textId="0B2E3971" w:rsidR="00B271D6" w:rsidRPr="00A478E2" w:rsidRDefault="00B271D6" w:rsidP="003932AA">
      <w:pPr>
        <w:rPr>
          <w:rFonts w:ascii="Montserrat" w:hAnsi="Montserrat"/>
        </w:rPr>
      </w:pPr>
      <w:r w:rsidRPr="00A478E2">
        <w:rPr>
          <w:rFonts w:ascii="Montserrat" w:hAnsi="Montserrat"/>
          <w:noProof/>
        </w:rPr>
        <w:lastRenderedPageBreak/>
        <w:drawing>
          <wp:inline distT="0" distB="0" distL="0" distR="0" wp14:anchorId="0AE5679F" wp14:editId="2EF8F432">
            <wp:extent cx="5610225" cy="7943592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81" cy="79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1D6" w:rsidRPr="00A478E2" w:rsidSect="00A478E2">
      <w:headerReference w:type="default" r:id="rId30"/>
      <w:pgSz w:w="11906" w:h="16838" w:code="9"/>
      <w:pgMar w:top="1440" w:right="1558" w:bottom="108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A8AFE" w14:textId="77777777" w:rsidR="00E94718" w:rsidRDefault="00E94718" w:rsidP="00580C51">
      <w:pPr>
        <w:spacing w:before="0" w:after="0" w:line="240" w:lineRule="auto"/>
      </w:pPr>
      <w:r>
        <w:separator/>
      </w:r>
    </w:p>
  </w:endnote>
  <w:endnote w:type="continuationSeparator" w:id="0">
    <w:p w14:paraId="293DECEB" w14:textId="77777777" w:rsidR="00E94718" w:rsidRDefault="00E94718" w:rsidP="00580C5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456F1" w14:textId="77777777" w:rsidR="00E94718" w:rsidRDefault="00E94718" w:rsidP="00580C51">
      <w:pPr>
        <w:spacing w:before="0" w:after="0" w:line="240" w:lineRule="auto"/>
      </w:pPr>
      <w:r>
        <w:separator/>
      </w:r>
    </w:p>
  </w:footnote>
  <w:footnote w:type="continuationSeparator" w:id="0">
    <w:p w14:paraId="7D31365E" w14:textId="77777777" w:rsidR="00E94718" w:rsidRDefault="00E94718" w:rsidP="00580C5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FED0" w14:textId="77777777" w:rsidR="00335A5C" w:rsidRDefault="00335A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328A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7C604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198AB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842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90D5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56EE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9A7D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AE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76D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D486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543B9"/>
    <w:multiLevelType w:val="hybridMultilevel"/>
    <w:tmpl w:val="B4E41328"/>
    <w:lvl w:ilvl="0" w:tplc="6DF2384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15AB6A4E"/>
    <w:multiLevelType w:val="hybridMultilevel"/>
    <w:tmpl w:val="DC14A70E"/>
    <w:lvl w:ilvl="0" w:tplc="6DF2384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1EAB4CC5"/>
    <w:multiLevelType w:val="hybridMultilevel"/>
    <w:tmpl w:val="E33C12EA"/>
    <w:lvl w:ilvl="0" w:tplc="10E69C7A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416E5"/>
    <w:multiLevelType w:val="hybridMultilevel"/>
    <w:tmpl w:val="22BCDA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2B5DD0"/>
    <w:multiLevelType w:val="hybridMultilevel"/>
    <w:tmpl w:val="6EE8404C"/>
    <w:lvl w:ilvl="0" w:tplc="204EB21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7FC4106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75600"/>
    <w:multiLevelType w:val="singleLevel"/>
    <w:tmpl w:val="EBBC44FA"/>
    <w:lvl w:ilvl="0">
      <w:start w:val="1"/>
      <w:numFmt w:val="bulle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16" w15:restartNumberingAfterBreak="0">
    <w:nsid w:val="7714190B"/>
    <w:multiLevelType w:val="hybridMultilevel"/>
    <w:tmpl w:val="DFDED554"/>
    <w:lvl w:ilvl="0" w:tplc="8BAA88BE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7CDE2B48"/>
    <w:multiLevelType w:val="hybridMultilevel"/>
    <w:tmpl w:val="33BAB884"/>
    <w:lvl w:ilvl="0" w:tplc="2014ED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42692"/>
    <w:multiLevelType w:val="hybridMultilevel"/>
    <w:tmpl w:val="E8FEE684"/>
    <w:lvl w:ilvl="0" w:tplc="4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161970870">
    <w:abstractNumId w:val="16"/>
  </w:num>
  <w:num w:numId="2" w16cid:durableId="1257179373">
    <w:abstractNumId w:val="13"/>
  </w:num>
  <w:num w:numId="3" w16cid:durableId="1724674461">
    <w:abstractNumId w:val="10"/>
  </w:num>
  <w:num w:numId="4" w16cid:durableId="7028547">
    <w:abstractNumId w:val="11"/>
  </w:num>
  <w:num w:numId="5" w16cid:durableId="1878464069">
    <w:abstractNumId w:val="12"/>
  </w:num>
  <w:num w:numId="6" w16cid:durableId="194513187">
    <w:abstractNumId w:val="15"/>
  </w:num>
  <w:num w:numId="7" w16cid:durableId="1570073376">
    <w:abstractNumId w:val="14"/>
  </w:num>
  <w:num w:numId="8" w16cid:durableId="1236281079">
    <w:abstractNumId w:val="9"/>
  </w:num>
  <w:num w:numId="9" w16cid:durableId="1468888780">
    <w:abstractNumId w:val="7"/>
  </w:num>
  <w:num w:numId="10" w16cid:durableId="732702158">
    <w:abstractNumId w:val="6"/>
  </w:num>
  <w:num w:numId="11" w16cid:durableId="476848437">
    <w:abstractNumId w:val="5"/>
  </w:num>
  <w:num w:numId="12" w16cid:durableId="1053693425">
    <w:abstractNumId w:val="4"/>
  </w:num>
  <w:num w:numId="13" w16cid:durableId="1455638237">
    <w:abstractNumId w:val="8"/>
  </w:num>
  <w:num w:numId="14" w16cid:durableId="43261354">
    <w:abstractNumId w:val="3"/>
  </w:num>
  <w:num w:numId="15" w16cid:durableId="1230380636">
    <w:abstractNumId w:val="2"/>
  </w:num>
  <w:num w:numId="16" w16cid:durableId="1864055355">
    <w:abstractNumId w:val="1"/>
  </w:num>
  <w:num w:numId="17" w16cid:durableId="1196117510">
    <w:abstractNumId w:val="0"/>
  </w:num>
  <w:num w:numId="18" w16cid:durableId="2091080944">
    <w:abstractNumId w:val="17"/>
  </w:num>
  <w:num w:numId="19" w16cid:durableId="19630689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7C24" w:allStyles="0" w:customStyles="0" w:latentStyles="1" w:stylesInUse="0" w:headingStyles="1" w:numberingStyles="0" w:tableStyles="0" w:directFormattingOnRuns="0" w:directFormattingOnParagraphs="0" w:directFormattingOnNumbering="1" w:directFormattingOnTables="1" w:clearFormatting="1" w:top3HeadingStyles="1" w:visibleStyles="1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A1"/>
    <w:rsid w:val="000022EB"/>
    <w:rsid w:val="000214BD"/>
    <w:rsid w:val="00033380"/>
    <w:rsid w:val="00034F0A"/>
    <w:rsid w:val="00047125"/>
    <w:rsid w:val="0006276C"/>
    <w:rsid w:val="000701B2"/>
    <w:rsid w:val="00075E73"/>
    <w:rsid w:val="00081583"/>
    <w:rsid w:val="000B0EE9"/>
    <w:rsid w:val="000C797F"/>
    <w:rsid w:val="000D5A4A"/>
    <w:rsid w:val="0010077D"/>
    <w:rsid w:val="00116379"/>
    <w:rsid w:val="00131A7F"/>
    <w:rsid w:val="0013567F"/>
    <w:rsid w:val="001472D8"/>
    <w:rsid w:val="00150CEF"/>
    <w:rsid w:val="00165BAF"/>
    <w:rsid w:val="00177AA8"/>
    <w:rsid w:val="00182D5B"/>
    <w:rsid w:val="001B4B27"/>
    <w:rsid w:val="001F5909"/>
    <w:rsid w:val="00203F08"/>
    <w:rsid w:val="00206468"/>
    <w:rsid w:val="0024173A"/>
    <w:rsid w:val="0025418C"/>
    <w:rsid w:val="00264F92"/>
    <w:rsid w:val="002911C8"/>
    <w:rsid w:val="002936AD"/>
    <w:rsid w:val="002A0B18"/>
    <w:rsid w:val="002C35E8"/>
    <w:rsid w:val="002E358A"/>
    <w:rsid w:val="00300698"/>
    <w:rsid w:val="00301257"/>
    <w:rsid w:val="00306C2A"/>
    <w:rsid w:val="00314BEC"/>
    <w:rsid w:val="00323AAA"/>
    <w:rsid w:val="00335A5C"/>
    <w:rsid w:val="00344C6F"/>
    <w:rsid w:val="00361AFB"/>
    <w:rsid w:val="003626D2"/>
    <w:rsid w:val="003677C3"/>
    <w:rsid w:val="003701B3"/>
    <w:rsid w:val="00374E86"/>
    <w:rsid w:val="00375877"/>
    <w:rsid w:val="003779A1"/>
    <w:rsid w:val="00386095"/>
    <w:rsid w:val="003932AA"/>
    <w:rsid w:val="003B3939"/>
    <w:rsid w:val="003C69C3"/>
    <w:rsid w:val="003F5303"/>
    <w:rsid w:val="00407C75"/>
    <w:rsid w:val="0041118B"/>
    <w:rsid w:val="004243A5"/>
    <w:rsid w:val="004263A0"/>
    <w:rsid w:val="00443366"/>
    <w:rsid w:val="004476CD"/>
    <w:rsid w:val="00452239"/>
    <w:rsid w:val="00452AC5"/>
    <w:rsid w:val="004A4C20"/>
    <w:rsid w:val="004D6619"/>
    <w:rsid w:val="004F173F"/>
    <w:rsid w:val="00557584"/>
    <w:rsid w:val="00580C51"/>
    <w:rsid w:val="005C0355"/>
    <w:rsid w:val="005C5D33"/>
    <w:rsid w:val="005C5EA8"/>
    <w:rsid w:val="006411A7"/>
    <w:rsid w:val="0069555F"/>
    <w:rsid w:val="006962EF"/>
    <w:rsid w:val="006B1315"/>
    <w:rsid w:val="006C6E37"/>
    <w:rsid w:val="006E2432"/>
    <w:rsid w:val="007001D6"/>
    <w:rsid w:val="00723045"/>
    <w:rsid w:val="007769BB"/>
    <w:rsid w:val="00790D50"/>
    <w:rsid w:val="00797E8D"/>
    <w:rsid w:val="007A2F12"/>
    <w:rsid w:val="007C5B9E"/>
    <w:rsid w:val="007D5AB6"/>
    <w:rsid w:val="007E7C13"/>
    <w:rsid w:val="0083349B"/>
    <w:rsid w:val="008639EB"/>
    <w:rsid w:val="00866CF9"/>
    <w:rsid w:val="008C0829"/>
    <w:rsid w:val="008E18D5"/>
    <w:rsid w:val="008F077B"/>
    <w:rsid w:val="0090731C"/>
    <w:rsid w:val="00907793"/>
    <w:rsid w:val="009077DC"/>
    <w:rsid w:val="00942976"/>
    <w:rsid w:val="0094780C"/>
    <w:rsid w:val="009548CA"/>
    <w:rsid w:val="00987217"/>
    <w:rsid w:val="009A1023"/>
    <w:rsid w:val="00A07D6A"/>
    <w:rsid w:val="00A478E2"/>
    <w:rsid w:val="00A500CE"/>
    <w:rsid w:val="00A51DF3"/>
    <w:rsid w:val="00A84E65"/>
    <w:rsid w:val="00A92B59"/>
    <w:rsid w:val="00AA13EC"/>
    <w:rsid w:val="00AA1ACB"/>
    <w:rsid w:val="00AB5202"/>
    <w:rsid w:val="00AC26FD"/>
    <w:rsid w:val="00AE6CCA"/>
    <w:rsid w:val="00AF0D04"/>
    <w:rsid w:val="00AF1168"/>
    <w:rsid w:val="00AF4F7B"/>
    <w:rsid w:val="00AF78E2"/>
    <w:rsid w:val="00B07761"/>
    <w:rsid w:val="00B12D60"/>
    <w:rsid w:val="00B271D6"/>
    <w:rsid w:val="00B54803"/>
    <w:rsid w:val="00B636D8"/>
    <w:rsid w:val="00B65558"/>
    <w:rsid w:val="00B97A1E"/>
    <w:rsid w:val="00BB2B3D"/>
    <w:rsid w:val="00BC249D"/>
    <w:rsid w:val="00BF4AF1"/>
    <w:rsid w:val="00C069B4"/>
    <w:rsid w:val="00C17D35"/>
    <w:rsid w:val="00C302EE"/>
    <w:rsid w:val="00C55F0B"/>
    <w:rsid w:val="00C57C87"/>
    <w:rsid w:val="00C61B72"/>
    <w:rsid w:val="00C72C9E"/>
    <w:rsid w:val="00C82C8E"/>
    <w:rsid w:val="00C90C38"/>
    <w:rsid w:val="00CD22BE"/>
    <w:rsid w:val="00CE600C"/>
    <w:rsid w:val="00D3324E"/>
    <w:rsid w:val="00D449BA"/>
    <w:rsid w:val="00D4662D"/>
    <w:rsid w:val="00D720EA"/>
    <w:rsid w:val="00D97489"/>
    <w:rsid w:val="00DA563B"/>
    <w:rsid w:val="00DA62C9"/>
    <w:rsid w:val="00DB73E1"/>
    <w:rsid w:val="00DE7766"/>
    <w:rsid w:val="00DE7A64"/>
    <w:rsid w:val="00E33FCE"/>
    <w:rsid w:val="00E64C2A"/>
    <w:rsid w:val="00E8536C"/>
    <w:rsid w:val="00E85ACE"/>
    <w:rsid w:val="00E94718"/>
    <w:rsid w:val="00EA1D62"/>
    <w:rsid w:val="00F12400"/>
    <w:rsid w:val="00F22A26"/>
    <w:rsid w:val="00F510D1"/>
    <w:rsid w:val="00F84526"/>
    <w:rsid w:val="00FD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A700270"/>
  <w15:docId w15:val="{9F6C870E-6966-48E6-8D38-44D6E749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4F92"/>
    <w:pPr>
      <w:spacing w:before="40" w:after="40" w:line="276" w:lineRule="auto"/>
    </w:pPr>
    <w:rPr>
      <w:rFonts w:asciiTheme="minorHAnsi" w:hAnsiTheme="minorHAnsi"/>
      <w:spacing w:val="10"/>
      <w:sz w:val="16"/>
      <w:szCs w:val="16"/>
      <w:lang w:val="en-US"/>
    </w:rPr>
  </w:style>
  <w:style w:type="paragraph" w:styleId="Heading1">
    <w:name w:val="heading 1"/>
    <w:basedOn w:val="Normal"/>
    <w:next w:val="Normal"/>
    <w:uiPriority w:val="9"/>
    <w:qFormat/>
    <w:rsid w:val="000701B2"/>
    <w:pPr>
      <w:pBdr>
        <w:top w:val="single" w:sz="4" w:space="3" w:color="595959" w:themeColor="text1" w:themeTint="A6"/>
        <w:left w:val="single" w:sz="4" w:space="3" w:color="FFFFFF" w:themeColor="background1"/>
        <w:bottom w:val="single" w:sz="4" w:space="4" w:color="595959" w:themeColor="text1" w:themeTint="A6"/>
      </w:pBdr>
      <w:spacing w:before="80" w:after="60"/>
      <w:outlineLvl w:val="0"/>
    </w:pPr>
    <w:rPr>
      <w:rFonts w:asciiTheme="majorHAnsi" w:hAnsiTheme="majorHAnsi"/>
      <w:caps/>
    </w:rPr>
  </w:style>
  <w:style w:type="paragraph" w:styleId="Heading2">
    <w:name w:val="heading 2"/>
    <w:basedOn w:val="Normal"/>
    <w:next w:val="Normal"/>
    <w:uiPriority w:val="9"/>
    <w:unhideWhenUsed/>
    <w:qFormat/>
    <w:rsid w:val="00033380"/>
    <w:pPr>
      <w:spacing w:before="80"/>
      <w:ind w:left="432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rsid w:val="00D974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B3D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B3D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rsid w:val="00D4662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B3D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F0A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F0A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E7766"/>
    <w:rPr>
      <w:rFonts w:cs="Tahoma"/>
    </w:rPr>
  </w:style>
  <w:style w:type="paragraph" w:customStyle="1" w:styleId="Informacindecontacto">
    <w:name w:val="Información de contacto"/>
    <w:basedOn w:val="Normal"/>
    <w:uiPriority w:val="1"/>
    <w:qFormat/>
    <w:rsid w:val="00033380"/>
    <w:pPr>
      <w:spacing w:after="240"/>
      <w:contextualSpacing/>
    </w:pPr>
  </w:style>
  <w:style w:type="paragraph" w:customStyle="1" w:styleId="Fechas">
    <w:name w:val="Fechas"/>
    <w:basedOn w:val="Normal"/>
    <w:uiPriority w:val="1"/>
    <w:qFormat/>
    <w:rsid w:val="00116379"/>
    <w:pPr>
      <w:spacing w:before="80"/>
      <w:jc w:val="right"/>
    </w:pPr>
  </w:style>
  <w:style w:type="paragraph" w:customStyle="1" w:styleId="Ubicacin">
    <w:name w:val="Ubicación"/>
    <w:basedOn w:val="Normal"/>
    <w:link w:val="Carcterdeubicacin"/>
    <w:uiPriority w:val="1"/>
    <w:unhideWhenUsed/>
    <w:qFormat/>
    <w:rsid w:val="00300698"/>
    <w:pPr>
      <w:ind w:left="432"/>
    </w:pPr>
    <w:rPr>
      <w:i/>
    </w:rPr>
  </w:style>
  <w:style w:type="character" w:customStyle="1" w:styleId="Carcterdeubicacin">
    <w:name w:val="Carácter de ubicación"/>
    <w:basedOn w:val="DefaultParagraphFont"/>
    <w:link w:val="Ubicacin"/>
    <w:uiPriority w:val="1"/>
    <w:rsid w:val="00264F92"/>
    <w:rPr>
      <w:rFonts w:asciiTheme="minorHAnsi" w:hAnsiTheme="minorHAnsi"/>
      <w:i/>
      <w:spacing w:val="10"/>
      <w:sz w:val="16"/>
      <w:szCs w:val="16"/>
    </w:rPr>
  </w:style>
  <w:style w:type="paragraph" w:styleId="ListParagraph">
    <w:name w:val="List Paragraph"/>
    <w:basedOn w:val="Normal"/>
    <w:uiPriority w:val="34"/>
    <w:qFormat/>
    <w:rsid w:val="00033380"/>
    <w:pPr>
      <w:numPr>
        <w:numId w:val="18"/>
      </w:numPr>
      <w:spacing w:after="120"/>
      <w:ind w:left="792"/>
    </w:pPr>
  </w:style>
  <w:style w:type="character" w:styleId="PlaceholderText">
    <w:name w:val="Placeholder Text"/>
    <w:basedOn w:val="DefaultParagraphFont"/>
    <w:uiPriority w:val="99"/>
    <w:semiHidden/>
    <w:rsid w:val="00BB2B3D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9077D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F92"/>
    <w:rPr>
      <w:rFonts w:asciiTheme="minorHAnsi" w:hAnsiTheme="minorHAnsi"/>
      <w:spacing w:val="1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077D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F92"/>
    <w:rPr>
      <w:rFonts w:asciiTheme="minorHAnsi" w:hAnsiTheme="minorHAnsi"/>
      <w:spacing w:val="10"/>
      <w:sz w:val="16"/>
      <w:szCs w:val="16"/>
    </w:rPr>
  </w:style>
  <w:style w:type="table" w:styleId="TableGrid">
    <w:name w:val="Table Grid"/>
    <w:basedOn w:val="TableNormal"/>
    <w:rsid w:val="0003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semiHidden/>
    <w:unhideWhenUsed/>
    <w:rsid w:val="00BB2B3D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F92"/>
    <w:rPr>
      <w:rFonts w:asciiTheme="majorHAnsi" w:eastAsiaTheme="majorEastAsia" w:hAnsiTheme="majorHAnsi" w:cstheme="majorBidi"/>
      <w:i/>
      <w:iCs/>
      <w:color w:val="365F91" w:themeColor="accent1" w:themeShade="BF"/>
      <w:spacing w:val="10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F92"/>
    <w:rPr>
      <w:rFonts w:asciiTheme="majorHAnsi" w:eastAsiaTheme="majorEastAsia" w:hAnsiTheme="majorHAnsi" w:cstheme="majorBidi"/>
      <w:color w:val="365F91" w:themeColor="accent1" w:themeShade="BF"/>
      <w:spacing w:val="10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F92"/>
    <w:rPr>
      <w:rFonts w:asciiTheme="majorHAnsi" w:eastAsiaTheme="majorEastAsia" w:hAnsiTheme="majorHAnsi" w:cstheme="majorBidi"/>
      <w:i/>
      <w:iCs/>
      <w:color w:val="243F60" w:themeColor="accent1" w:themeShade="7F"/>
      <w:spacing w:val="10"/>
      <w:sz w:val="16"/>
      <w:szCs w:val="1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B2B3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B2B3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B2B3D"/>
    <w:rPr>
      <w:rFonts w:asciiTheme="minorHAnsi" w:hAnsiTheme="minorHAnsi"/>
      <w:i/>
      <w:iCs/>
      <w:color w:val="365F91" w:themeColor="accent1" w:themeShade="BF"/>
      <w:spacing w:val="10"/>
      <w:sz w:val="16"/>
      <w:szCs w:val="1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B2B3D"/>
    <w:rPr>
      <w:b/>
      <w:bCs/>
      <w:caps w:val="0"/>
      <w:smallCaps/>
      <w:color w:val="365F91" w:themeColor="accent1" w:themeShade="BF"/>
      <w:spacing w:val="5"/>
    </w:rPr>
  </w:style>
  <w:style w:type="character" w:styleId="BookTitle">
    <w:name w:val="Book Title"/>
    <w:basedOn w:val="DefaultParagraphFont"/>
    <w:uiPriority w:val="33"/>
    <w:semiHidden/>
    <w:unhideWhenUsed/>
    <w:qFormat/>
    <w:rsid w:val="00034F0A"/>
    <w:rPr>
      <w:b/>
      <w:bCs/>
      <w:i/>
      <w:iCs/>
      <w:spacing w:val="5"/>
    </w:rPr>
  </w:style>
  <w:style w:type="paragraph" w:styleId="Caption">
    <w:name w:val="caption"/>
    <w:basedOn w:val="Normal"/>
    <w:next w:val="Normal"/>
    <w:semiHidden/>
    <w:unhideWhenUsed/>
    <w:qFormat/>
    <w:rsid w:val="00034F0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semiHidden/>
    <w:unhideWhenUsed/>
    <w:qFormat/>
    <w:rsid w:val="00034F0A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F0A"/>
    <w:rPr>
      <w:rFonts w:asciiTheme="majorHAnsi" w:eastAsiaTheme="majorEastAsia" w:hAnsiTheme="majorHAnsi" w:cstheme="majorBidi"/>
      <w:color w:val="272727" w:themeColor="text1" w:themeTint="D8"/>
      <w:spacing w:val="1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F0A"/>
    <w:rPr>
      <w:rFonts w:asciiTheme="majorHAnsi" w:eastAsiaTheme="majorEastAsia" w:hAnsiTheme="majorHAnsi" w:cstheme="majorBidi"/>
      <w:i/>
      <w:iCs/>
      <w:color w:val="272727" w:themeColor="text1" w:themeTint="D8"/>
      <w:spacing w:val="10"/>
      <w:sz w:val="21"/>
      <w:szCs w:val="21"/>
    </w:rPr>
  </w:style>
  <w:style w:type="paragraph" w:styleId="NoSpacing">
    <w:name w:val="No Spacing"/>
    <w:uiPriority w:val="1"/>
    <w:semiHidden/>
    <w:unhideWhenUsed/>
    <w:qFormat/>
    <w:rsid w:val="00034F0A"/>
    <w:rPr>
      <w:rFonts w:asciiTheme="minorHAnsi" w:hAnsiTheme="minorHAnsi"/>
      <w:spacing w:val="10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34F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34F0A"/>
    <w:rPr>
      <w:rFonts w:asciiTheme="minorHAnsi" w:hAnsiTheme="minorHAnsi"/>
      <w:i/>
      <w:iCs/>
      <w:color w:val="404040" w:themeColor="text1" w:themeTint="BF"/>
      <w:spacing w:val="10"/>
      <w:sz w:val="16"/>
      <w:szCs w:val="16"/>
    </w:rPr>
  </w:style>
  <w:style w:type="character" w:styleId="Strong">
    <w:name w:val="Strong"/>
    <w:basedOn w:val="DefaultParagraphFont"/>
    <w:semiHidden/>
    <w:unhideWhenUsed/>
    <w:qFormat/>
    <w:rsid w:val="00034F0A"/>
    <w:rPr>
      <w:b/>
      <w:bCs/>
    </w:rPr>
  </w:style>
  <w:style w:type="paragraph" w:styleId="Subtitle">
    <w:name w:val="Subtitle"/>
    <w:basedOn w:val="Normal"/>
    <w:next w:val="Normal"/>
    <w:link w:val="SubtitleChar"/>
    <w:semiHidden/>
    <w:unhideWhenUsed/>
    <w:qFormat/>
    <w:rsid w:val="00034F0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semiHidden/>
    <w:rsid w:val="00034F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34F0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34F0A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semiHidden/>
    <w:unhideWhenUsed/>
    <w:qFormat/>
    <w:rsid w:val="00034F0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semiHidden/>
    <w:rsid w:val="00034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4F0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</w:pBdr>
      <w:spacing w:before="240" w:after="0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nhideWhenUsed/>
    <w:rsid w:val="003779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9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6E37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eastAsia="es-PE"/>
    </w:rPr>
  </w:style>
  <w:style w:type="character" w:styleId="FollowedHyperlink">
    <w:name w:val="FollowedHyperlink"/>
    <w:basedOn w:val="DefaultParagraphFont"/>
    <w:semiHidden/>
    <w:unhideWhenUsed/>
    <w:rsid w:val="007769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9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asteluivan.github.i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hyperlink" Target="mailto:gastelu.n.ivan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%20Gastelu\AppData\Roaming\Microsoft\Templates\Curr&#237;culum%20v&#237;tae%20de%20programador%20inform&#225;tic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00392A0BD4417A9250416740B76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A7457-1E90-4874-BF1F-546B625FEECB}"/>
      </w:docPartPr>
      <w:docPartBody>
        <w:p w:rsidR="004A1CAE" w:rsidRDefault="007D3503">
          <w:pPr>
            <w:pStyle w:val="FE00392A0BD4417A9250416740B76270"/>
          </w:pPr>
          <w:r>
            <w:rPr>
              <w:lang w:bidi="es-ES"/>
            </w:rPr>
            <w:t>Software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03"/>
    <w:rsid w:val="00046FB6"/>
    <w:rsid w:val="00081C2F"/>
    <w:rsid w:val="00215573"/>
    <w:rsid w:val="004A1CAE"/>
    <w:rsid w:val="007D3503"/>
    <w:rsid w:val="009F2F48"/>
    <w:rsid w:val="00B43D4B"/>
    <w:rsid w:val="00B64778"/>
    <w:rsid w:val="00BA1336"/>
    <w:rsid w:val="00BD779E"/>
    <w:rsid w:val="00BF219D"/>
    <w:rsid w:val="00D100F7"/>
    <w:rsid w:val="00E0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C2EF83E79C4DE19C64D9073C18D9AF">
    <w:name w:val="89C2EF83E79C4DE19C64D9073C18D9AF"/>
  </w:style>
  <w:style w:type="paragraph" w:customStyle="1" w:styleId="A2FC3351E16A490591ECCD6E738687B5">
    <w:name w:val="A2FC3351E16A490591ECCD6E738687B5"/>
  </w:style>
  <w:style w:type="paragraph" w:customStyle="1" w:styleId="FE00392A0BD4417A9250416740B76270">
    <w:name w:val="FE00392A0BD4417A9250416740B76270"/>
  </w:style>
  <w:style w:type="paragraph" w:customStyle="1" w:styleId="44D4B3CC47D746ED86F4F987020BEA20">
    <w:name w:val="44D4B3CC47D746ED86F4F987020BEA20"/>
  </w:style>
  <w:style w:type="paragraph" w:customStyle="1" w:styleId="7D477D6A154746939DD1F956BFC07EE0">
    <w:name w:val="7D477D6A154746939DD1F956BFC07EE0"/>
    <w:rsid w:val="00BD779E"/>
  </w:style>
  <w:style w:type="paragraph" w:customStyle="1" w:styleId="62F673C2F62A4F6DB6B73018562753D2">
    <w:name w:val="62F673C2F62A4F6DB6B73018562753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9165E-0786-4F53-A0F0-9098E2BCE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de programador informático</Template>
  <TotalTime>981</TotalTime>
  <Pages>16</Pages>
  <Words>582</Words>
  <Characters>3205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Gastelu</dc:creator>
  <cp:lastModifiedBy>IvanGN</cp:lastModifiedBy>
  <cp:revision>24</cp:revision>
  <dcterms:created xsi:type="dcterms:W3CDTF">2022-01-07T07:02:00Z</dcterms:created>
  <dcterms:modified xsi:type="dcterms:W3CDTF">2023-05-04T00:36:00Z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